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772" w:rsidRPr="0068302D" w:rsidRDefault="00B74772" w:rsidP="00C61B8D">
      <w:pPr>
        <w:pStyle w:val="Heading2"/>
        <w:numPr>
          <w:ilvl w:val="1"/>
          <w:numId w:val="9"/>
        </w:numPr>
        <w:spacing w:line="240" w:lineRule="exact"/>
        <w:rPr>
          <w:rFonts w:ascii="Arial" w:hAnsi="Arial" w:cs="Arial"/>
          <w:caps/>
          <w:color w:val="auto"/>
        </w:rPr>
      </w:pPr>
      <w:r w:rsidRPr="0068302D">
        <w:rPr>
          <w:rFonts w:ascii="Arial" w:hAnsi="Arial" w:cs="Arial"/>
          <w:b w:val="0"/>
          <w:color w:val="auto"/>
        </w:rPr>
        <w:t>РОССИЙСКАЯ ФЕДЕРАЦИЯ</w:t>
      </w:r>
    </w:p>
    <w:p w:rsidR="00B74772" w:rsidRPr="0068302D" w:rsidRDefault="00B74772" w:rsidP="00C61B8D">
      <w:pPr>
        <w:spacing w:line="240" w:lineRule="exact"/>
        <w:jc w:val="center"/>
        <w:rPr>
          <w:rFonts w:ascii="Arial" w:hAnsi="Arial" w:cs="Arial"/>
          <w:caps/>
        </w:rPr>
      </w:pPr>
      <w:r w:rsidRPr="0068302D">
        <w:rPr>
          <w:rFonts w:ascii="Arial" w:hAnsi="Arial" w:cs="Arial"/>
          <w:caps/>
        </w:rPr>
        <w:t>орловская область</w:t>
      </w:r>
    </w:p>
    <w:p w:rsidR="00B74772" w:rsidRPr="0068302D" w:rsidRDefault="00B74772" w:rsidP="00C61B8D">
      <w:pPr>
        <w:spacing w:line="240" w:lineRule="exact"/>
        <w:jc w:val="center"/>
        <w:rPr>
          <w:rFonts w:ascii="Arial" w:hAnsi="Arial" w:cs="Arial"/>
          <w:spacing w:val="30"/>
        </w:rPr>
      </w:pPr>
      <w:r w:rsidRPr="0068302D">
        <w:rPr>
          <w:rFonts w:ascii="Arial" w:hAnsi="Arial" w:cs="Arial"/>
          <w:caps/>
        </w:rPr>
        <w:t>муниципальное образование «Город орЁл»</w:t>
      </w:r>
    </w:p>
    <w:p w:rsidR="00B74772" w:rsidRPr="0068302D" w:rsidRDefault="00B74772" w:rsidP="00C61B8D">
      <w:pPr>
        <w:pStyle w:val="Heading1"/>
        <w:numPr>
          <w:ilvl w:val="0"/>
          <w:numId w:val="9"/>
        </w:numPr>
        <w:rPr>
          <w:rFonts w:ascii="Arial" w:hAnsi="Arial" w:cs="Arial"/>
          <w:sz w:val="24"/>
        </w:rPr>
      </w:pPr>
      <w:r w:rsidRPr="0068302D">
        <w:rPr>
          <w:rFonts w:ascii="Arial" w:hAnsi="Arial" w:cs="Arial"/>
          <w:b w:val="0"/>
          <w:spacing w:val="30"/>
          <w:sz w:val="24"/>
        </w:rPr>
        <w:t>Администрация города Орла</w:t>
      </w:r>
    </w:p>
    <w:p w:rsidR="00B74772" w:rsidRPr="0068302D" w:rsidRDefault="00B74772" w:rsidP="00C61B8D">
      <w:pPr>
        <w:rPr>
          <w:rFonts w:ascii="Arial" w:hAnsi="Arial" w:cs="Arial"/>
          <w:b/>
        </w:rPr>
      </w:pPr>
    </w:p>
    <w:p w:rsidR="00B74772" w:rsidRPr="0068302D" w:rsidRDefault="00B74772" w:rsidP="00C61B8D">
      <w:pPr>
        <w:pStyle w:val="Heading4"/>
        <w:numPr>
          <w:ilvl w:val="3"/>
          <w:numId w:val="9"/>
        </w:numPr>
        <w:rPr>
          <w:rFonts w:ascii="Arial" w:hAnsi="Arial" w:cs="Arial"/>
          <w:b w:val="0"/>
          <w:color w:val="auto"/>
          <w:sz w:val="24"/>
        </w:rPr>
      </w:pPr>
      <w:r w:rsidRPr="0068302D">
        <w:rPr>
          <w:rFonts w:ascii="Arial" w:hAnsi="Arial" w:cs="Arial"/>
          <w:b w:val="0"/>
          <w:caps/>
          <w:color w:val="auto"/>
          <w:sz w:val="24"/>
        </w:rPr>
        <w:t>постановление</w:t>
      </w:r>
    </w:p>
    <w:p w:rsidR="00B74772" w:rsidRPr="0068302D" w:rsidRDefault="00B74772" w:rsidP="00C61B8D">
      <w:pPr>
        <w:tabs>
          <w:tab w:val="center" w:pos="4680"/>
          <w:tab w:val="left" w:pos="4956"/>
          <w:tab w:val="left" w:pos="60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20 февраля 2021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№ 624</w:t>
      </w:r>
    </w:p>
    <w:p w:rsidR="00B74772" w:rsidRPr="0068302D" w:rsidRDefault="00B74772" w:rsidP="00C61B8D">
      <w:pPr>
        <w:tabs>
          <w:tab w:val="center" w:pos="4680"/>
          <w:tab w:val="left" w:pos="4956"/>
          <w:tab w:val="left" w:pos="6040"/>
        </w:tabs>
        <w:jc w:val="center"/>
        <w:rPr>
          <w:rFonts w:ascii="Arial" w:hAnsi="Arial" w:cs="Arial"/>
        </w:rPr>
      </w:pPr>
      <w:r w:rsidRPr="0068302D">
        <w:rPr>
          <w:rFonts w:ascii="Arial" w:hAnsi="Arial" w:cs="Arial"/>
        </w:rPr>
        <w:t>Орёл</w:t>
      </w:r>
    </w:p>
    <w:p w:rsidR="00B74772" w:rsidRPr="0068302D" w:rsidRDefault="00B74772">
      <w:pPr>
        <w:rPr>
          <w:rFonts w:ascii="Arial" w:hAnsi="Arial" w:cs="Arial"/>
          <w:lang w:eastAsia="ru-RU"/>
        </w:rPr>
      </w:pPr>
    </w:p>
    <w:p w:rsidR="00B74772" w:rsidRPr="0068302D" w:rsidRDefault="00B74772">
      <w:pPr>
        <w:pStyle w:val="ConsPlusTitle"/>
        <w:jc w:val="center"/>
        <w:rPr>
          <w:rFonts w:ascii="Arial" w:hAnsi="Arial" w:cs="Arial"/>
          <w:sz w:val="24"/>
          <w:szCs w:val="24"/>
        </w:rPr>
      </w:pPr>
    </w:p>
    <w:p w:rsidR="00B74772" w:rsidRPr="0068302D" w:rsidRDefault="00B74772" w:rsidP="00D44C13">
      <w:pPr>
        <w:pStyle w:val="Heading1"/>
        <w:rPr>
          <w:rFonts w:ascii="Arial" w:hAnsi="Arial" w:cs="Arial"/>
          <w:b w:val="0"/>
          <w:sz w:val="24"/>
        </w:rPr>
      </w:pPr>
      <w:r w:rsidRPr="0068302D">
        <w:rPr>
          <w:rFonts w:ascii="Arial" w:hAnsi="Arial" w:cs="Arial"/>
          <w:b w:val="0"/>
          <w:sz w:val="24"/>
        </w:rPr>
        <w:t>О внесении изменений в постановление администрации города Орла от 30.12.2020  № 5389 «Об организации на территории города Орла ярмарки</w:t>
      </w:r>
    </w:p>
    <w:p w:rsidR="00B74772" w:rsidRPr="0068302D" w:rsidRDefault="00B74772" w:rsidP="00D44C13">
      <w:pPr>
        <w:pStyle w:val="Heading1"/>
        <w:rPr>
          <w:rFonts w:ascii="Arial" w:hAnsi="Arial" w:cs="Arial"/>
          <w:b w:val="0"/>
          <w:sz w:val="24"/>
        </w:rPr>
      </w:pPr>
      <w:r w:rsidRPr="0068302D">
        <w:rPr>
          <w:rFonts w:ascii="Arial" w:hAnsi="Arial" w:cs="Arial"/>
          <w:b w:val="0"/>
          <w:sz w:val="24"/>
        </w:rPr>
        <w:t>выходного дня «Хлебосольный выходной» в 2021 – 2022 годах»</w:t>
      </w:r>
    </w:p>
    <w:p w:rsidR="00B74772" w:rsidRPr="0068302D" w:rsidRDefault="00B74772" w:rsidP="00D44C13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</w:p>
    <w:p w:rsidR="00B74772" w:rsidRPr="0068302D" w:rsidRDefault="00B74772" w:rsidP="00D44C13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</w:p>
    <w:p w:rsidR="00B74772" w:rsidRPr="0068302D" w:rsidRDefault="00B74772" w:rsidP="0068302D">
      <w:pPr>
        <w:tabs>
          <w:tab w:val="center" w:pos="4680"/>
          <w:tab w:val="left" w:pos="4956"/>
          <w:tab w:val="left" w:pos="6040"/>
        </w:tabs>
        <w:ind w:firstLine="800"/>
        <w:jc w:val="both"/>
        <w:rPr>
          <w:rFonts w:ascii="Arial" w:hAnsi="Arial" w:cs="Arial"/>
          <w:b/>
        </w:rPr>
      </w:pPr>
      <w:r w:rsidRPr="0068302D">
        <w:rPr>
          <w:rFonts w:ascii="Arial" w:hAnsi="Arial" w:cs="Arial"/>
        </w:rPr>
        <w:t xml:space="preserve">Руководствуясь </w:t>
      </w:r>
      <w:hyperlink r:id="rId7" w:history="1">
        <w:r w:rsidRPr="0068302D">
          <w:rPr>
            <w:rFonts w:ascii="Arial" w:hAnsi="Arial" w:cs="Arial"/>
          </w:rPr>
          <w:t>статьей 11</w:t>
        </w:r>
      </w:hyperlink>
      <w:r w:rsidRPr="0068302D">
        <w:rPr>
          <w:rFonts w:ascii="Arial" w:hAnsi="Arial" w:cs="Arial"/>
        </w:rPr>
        <w:t xml:space="preserve"> Федерального закона от 28 декабря 2009г.       № 381-ФЗ «Об основах государственного регулирования торговой деятельности в Российской Федерации», </w:t>
      </w:r>
      <w:hyperlink r:id="rId8" w:history="1">
        <w:r w:rsidRPr="0068302D">
          <w:rPr>
            <w:rFonts w:ascii="Arial" w:hAnsi="Arial" w:cs="Arial"/>
          </w:rPr>
          <w:t>постановлением</w:t>
        </w:r>
      </w:hyperlink>
      <w:r w:rsidRPr="0068302D">
        <w:rPr>
          <w:rFonts w:ascii="Arial" w:hAnsi="Arial" w:cs="Arial"/>
        </w:rPr>
        <w:t xml:space="preserve"> Правительства Орловской области от      5 марта </w:t>
      </w:r>
      <w:smartTag w:uri="urn:schemas-microsoft-com:office:smarttags" w:element="metricconverter">
        <w:smartTagPr>
          <w:attr w:name="ProductID" w:val="2011 г"/>
        </w:smartTagPr>
        <w:r w:rsidRPr="0068302D">
          <w:rPr>
            <w:rFonts w:ascii="Arial" w:hAnsi="Arial" w:cs="Arial"/>
          </w:rPr>
          <w:t>2011 г</w:t>
        </w:r>
      </w:smartTag>
      <w:r w:rsidRPr="0068302D">
        <w:rPr>
          <w:rFonts w:ascii="Arial" w:hAnsi="Arial" w:cs="Arial"/>
        </w:rPr>
        <w:t>. № 68 «Об утверждении порядка организации деятельности ярмарок на территории Орловской области», в целях упорядочения работы действующей ярмарки выходного дня «Хлебосольный выходной», обеспечения безопасности, профилактики и недопущения нарушений действующего законодательства, а также для наиболее полного удовлетворения покупательского спроса населения на продукцию, произведенную местными сельхозтоваропроизводителями (предприятиями пищевой перерабатывающей промышленности Орловской области, потребительской кооперацией, фермерскими и личными подсобными хозяйствами, сельхозпроизводителями и гражданами), администрация города Орла постановляет:</w:t>
      </w:r>
    </w:p>
    <w:p w:rsidR="00B74772" w:rsidRPr="0068302D" w:rsidRDefault="00B74772" w:rsidP="0068302D">
      <w:pPr>
        <w:tabs>
          <w:tab w:val="center" w:pos="4680"/>
          <w:tab w:val="left" w:pos="4956"/>
          <w:tab w:val="left" w:pos="6040"/>
        </w:tabs>
        <w:ind w:firstLine="800"/>
        <w:jc w:val="both"/>
        <w:rPr>
          <w:rFonts w:ascii="Arial" w:hAnsi="Arial" w:cs="Arial"/>
        </w:rPr>
      </w:pPr>
      <w:r w:rsidRPr="0068302D">
        <w:rPr>
          <w:rFonts w:ascii="Arial" w:hAnsi="Arial" w:cs="Arial"/>
        </w:rPr>
        <w:t xml:space="preserve">1. Внести  в постановление администрации города Орла от 30.12.2020       № 5389 «Об организации на территории города Орла ярмарки выходного дня «Хлебосольный выходной» в 2021 – 2022 годах» следующие изменения: </w:t>
      </w:r>
    </w:p>
    <w:p w:rsidR="00B74772" w:rsidRPr="0068302D" w:rsidRDefault="00B74772" w:rsidP="0068302D">
      <w:pPr>
        <w:tabs>
          <w:tab w:val="center" w:pos="4680"/>
          <w:tab w:val="left" w:pos="4956"/>
          <w:tab w:val="left" w:pos="6040"/>
        </w:tabs>
        <w:ind w:firstLine="800"/>
        <w:jc w:val="both"/>
        <w:rPr>
          <w:rFonts w:ascii="Arial" w:hAnsi="Arial" w:cs="Arial"/>
        </w:rPr>
      </w:pPr>
      <w:r w:rsidRPr="0068302D">
        <w:rPr>
          <w:rFonts w:ascii="Arial" w:hAnsi="Arial" w:cs="Arial"/>
        </w:rPr>
        <w:t>1.1. Изложить п. 2.2. в следующей редакции: «2.2. Схему размещения торговых мест на ярмарочных площадках на срок  до 01.05.2021г. согласно приложению».</w:t>
      </w:r>
    </w:p>
    <w:p w:rsidR="00B74772" w:rsidRPr="0068302D" w:rsidRDefault="00B74772" w:rsidP="0068302D">
      <w:pPr>
        <w:tabs>
          <w:tab w:val="center" w:pos="4680"/>
          <w:tab w:val="left" w:pos="4956"/>
          <w:tab w:val="left" w:pos="6040"/>
        </w:tabs>
        <w:ind w:firstLine="800"/>
        <w:jc w:val="both"/>
        <w:rPr>
          <w:rFonts w:ascii="Arial" w:hAnsi="Arial" w:cs="Arial"/>
        </w:rPr>
      </w:pPr>
      <w:r w:rsidRPr="0068302D">
        <w:rPr>
          <w:rFonts w:ascii="Arial" w:hAnsi="Arial" w:cs="Arial"/>
        </w:rPr>
        <w:t>1.2. Приложение № 2 изложить в новой редакции согласно приложению к настоящему постановлению.</w:t>
      </w:r>
    </w:p>
    <w:p w:rsidR="00B74772" w:rsidRPr="0068302D" w:rsidRDefault="00B74772" w:rsidP="0068302D">
      <w:pPr>
        <w:pStyle w:val="ConsPlusNormal"/>
        <w:ind w:firstLine="800"/>
        <w:jc w:val="both"/>
        <w:rPr>
          <w:rFonts w:ascii="Arial" w:hAnsi="Arial" w:cs="Arial"/>
          <w:sz w:val="24"/>
          <w:szCs w:val="24"/>
        </w:rPr>
      </w:pPr>
      <w:r w:rsidRPr="0068302D">
        <w:rPr>
          <w:rFonts w:ascii="Arial" w:hAnsi="Arial" w:cs="Arial"/>
          <w:sz w:val="24"/>
          <w:szCs w:val="24"/>
        </w:rPr>
        <w:t>2. Управлению документационной работы и информационных технологий аппарата администрации города Орла (О.Н. Трифонова) опубликовать настоящее постановление в средствах массовой информации и разместить на официальном сайте администрации города Орла в сети Интернет.</w:t>
      </w:r>
    </w:p>
    <w:p w:rsidR="00B74772" w:rsidRPr="0068302D" w:rsidRDefault="00B74772" w:rsidP="0068302D">
      <w:pPr>
        <w:pStyle w:val="ConsPlusNormal"/>
        <w:tabs>
          <w:tab w:val="left" w:pos="993"/>
          <w:tab w:val="left" w:pos="1134"/>
        </w:tabs>
        <w:ind w:firstLine="800"/>
        <w:jc w:val="both"/>
        <w:rPr>
          <w:rFonts w:ascii="Arial" w:hAnsi="Arial" w:cs="Arial"/>
          <w:sz w:val="24"/>
          <w:szCs w:val="24"/>
        </w:rPr>
      </w:pPr>
      <w:r w:rsidRPr="0068302D">
        <w:rPr>
          <w:rFonts w:ascii="Arial" w:hAnsi="Arial" w:cs="Arial"/>
          <w:sz w:val="24"/>
          <w:szCs w:val="24"/>
        </w:rPr>
        <w:t xml:space="preserve">3. Контроль за исполнением настоящего постановления возложить на заместителя главы администрации города Орла </w:t>
      </w:r>
      <w:r w:rsidRPr="0068302D">
        <w:rPr>
          <w:rStyle w:val="CommentReference"/>
          <w:rFonts w:ascii="Arial" w:hAnsi="Arial" w:cs="Arial"/>
          <w:sz w:val="24"/>
          <w:szCs w:val="24"/>
          <w:lang w:eastAsia="en-US"/>
        </w:rPr>
        <w:t xml:space="preserve">– начальника финансово – экономического управления администрации города Орла </w:t>
      </w:r>
      <w:r w:rsidRPr="0068302D">
        <w:rPr>
          <w:rFonts w:ascii="Arial" w:hAnsi="Arial" w:cs="Arial"/>
          <w:sz w:val="24"/>
          <w:szCs w:val="24"/>
        </w:rPr>
        <w:t>И.Н. Краличева.</w:t>
      </w:r>
    </w:p>
    <w:p w:rsidR="00B74772" w:rsidRPr="0068302D" w:rsidRDefault="00B74772" w:rsidP="000F6FAE">
      <w:pPr>
        <w:pStyle w:val="ConsPlusNormal"/>
        <w:tabs>
          <w:tab w:val="left" w:pos="993"/>
          <w:tab w:val="left" w:pos="1134"/>
        </w:tabs>
        <w:ind w:firstLine="902"/>
        <w:jc w:val="both"/>
        <w:rPr>
          <w:rFonts w:ascii="Arial" w:hAnsi="Arial" w:cs="Arial"/>
          <w:sz w:val="24"/>
          <w:szCs w:val="24"/>
        </w:rPr>
      </w:pPr>
    </w:p>
    <w:p w:rsidR="00B74772" w:rsidRPr="0068302D" w:rsidRDefault="00B74772" w:rsidP="0035482E">
      <w:pPr>
        <w:pStyle w:val="ConsPlusNormal"/>
        <w:jc w:val="both"/>
        <w:rPr>
          <w:rFonts w:ascii="Arial" w:hAnsi="Arial" w:cs="Arial"/>
          <w:sz w:val="24"/>
          <w:szCs w:val="24"/>
        </w:rPr>
      </w:pPr>
      <w:r w:rsidRPr="0068302D">
        <w:rPr>
          <w:rFonts w:ascii="Arial" w:hAnsi="Arial" w:cs="Arial"/>
          <w:sz w:val="24"/>
          <w:szCs w:val="24"/>
        </w:rPr>
        <w:t>Мэр города Орла                                                                                  Ю.Н. Парахин</w:t>
      </w:r>
    </w:p>
    <w:p w:rsidR="00B74772" w:rsidRPr="0068302D" w:rsidRDefault="00B74772" w:rsidP="00D44C13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  <w:sectPr w:rsidR="00B74772" w:rsidRPr="0068302D" w:rsidSect="0068302D">
          <w:pgSz w:w="11906" w:h="16838"/>
          <w:pgMar w:top="1134" w:right="851" w:bottom="1134" w:left="1701" w:header="720" w:footer="720" w:gutter="0"/>
          <w:cols w:space="720"/>
          <w:docGrid w:linePitch="600" w:charSpace="32768"/>
        </w:sectPr>
      </w:pPr>
    </w:p>
    <w:p w:rsidR="00B74772" w:rsidRPr="0068302D" w:rsidRDefault="00B74772" w:rsidP="0068302D">
      <w:pPr>
        <w:pStyle w:val="ConsPlusNormal"/>
        <w:ind w:left="11000" w:right="253" w:firstLine="56"/>
        <w:rPr>
          <w:rFonts w:ascii="Arial" w:hAnsi="Arial" w:cs="Arial"/>
          <w:sz w:val="24"/>
          <w:szCs w:val="24"/>
        </w:rPr>
      </w:pPr>
      <w:r w:rsidRPr="0068302D">
        <w:rPr>
          <w:rFonts w:ascii="Arial" w:hAnsi="Arial" w:cs="Arial"/>
          <w:sz w:val="24"/>
          <w:szCs w:val="24"/>
        </w:rPr>
        <w:t>Приложение</w:t>
      </w:r>
    </w:p>
    <w:p w:rsidR="00B74772" w:rsidRPr="0068302D" w:rsidRDefault="00B74772" w:rsidP="0068302D">
      <w:pPr>
        <w:pStyle w:val="ConsPlusNormal"/>
        <w:ind w:left="11000" w:right="253" w:firstLine="56"/>
        <w:rPr>
          <w:rFonts w:ascii="Arial" w:hAnsi="Arial" w:cs="Arial"/>
          <w:sz w:val="24"/>
          <w:szCs w:val="24"/>
        </w:rPr>
      </w:pPr>
      <w:r w:rsidRPr="0068302D">
        <w:rPr>
          <w:rFonts w:ascii="Arial" w:hAnsi="Arial" w:cs="Arial"/>
          <w:sz w:val="24"/>
          <w:szCs w:val="24"/>
        </w:rPr>
        <w:t>к постановлению</w:t>
      </w:r>
    </w:p>
    <w:p w:rsidR="00B74772" w:rsidRPr="0068302D" w:rsidRDefault="00B74772" w:rsidP="0068302D">
      <w:pPr>
        <w:pStyle w:val="ConsPlusNormal"/>
        <w:ind w:left="11000" w:right="253" w:firstLine="56"/>
        <w:rPr>
          <w:rFonts w:ascii="Arial" w:hAnsi="Arial" w:cs="Arial"/>
          <w:sz w:val="24"/>
          <w:szCs w:val="24"/>
        </w:rPr>
      </w:pPr>
      <w:r w:rsidRPr="0068302D">
        <w:rPr>
          <w:rFonts w:ascii="Arial" w:hAnsi="Arial" w:cs="Arial"/>
          <w:sz w:val="24"/>
          <w:szCs w:val="24"/>
        </w:rPr>
        <w:t>администрации города Орла</w:t>
      </w:r>
    </w:p>
    <w:p w:rsidR="00B74772" w:rsidRPr="0068302D" w:rsidRDefault="00B74772" w:rsidP="0068302D">
      <w:pPr>
        <w:pStyle w:val="Heading2"/>
        <w:ind w:left="11000" w:right="253" w:firstLine="56"/>
        <w:jc w:val="left"/>
        <w:rPr>
          <w:rFonts w:ascii="Arial" w:hAnsi="Arial" w:cs="Arial"/>
          <w:b w:val="0"/>
          <w:bCs w:val="0"/>
          <w:color w:val="auto"/>
          <w:spacing w:val="0"/>
        </w:rPr>
      </w:pPr>
      <w:r w:rsidRPr="0068302D">
        <w:rPr>
          <w:rFonts w:ascii="Arial" w:hAnsi="Arial" w:cs="Arial"/>
          <w:b w:val="0"/>
          <w:color w:val="auto"/>
          <w:spacing w:val="0"/>
        </w:rPr>
        <w:t xml:space="preserve">от </w:t>
      </w:r>
      <w:r>
        <w:rPr>
          <w:rFonts w:ascii="Arial" w:hAnsi="Arial" w:cs="Arial"/>
          <w:b w:val="0"/>
          <w:color w:val="auto"/>
          <w:spacing w:val="0"/>
        </w:rPr>
        <w:t xml:space="preserve">20 февраля </w:t>
      </w:r>
      <w:smartTag w:uri="urn:schemas-microsoft-com:office:smarttags" w:element="metricconverter">
        <w:smartTagPr>
          <w:attr w:name="ProductID" w:val="2021 г"/>
        </w:smartTagPr>
        <w:r>
          <w:rPr>
            <w:rFonts w:ascii="Arial" w:hAnsi="Arial" w:cs="Arial"/>
            <w:b w:val="0"/>
            <w:color w:val="auto"/>
            <w:spacing w:val="0"/>
          </w:rPr>
          <w:t>2021 г</w:t>
        </w:r>
      </w:smartTag>
      <w:r>
        <w:rPr>
          <w:rFonts w:ascii="Arial" w:hAnsi="Arial" w:cs="Arial"/>
          <w:b w:val="0"/>
          <w:color w:val="auto"/>
          <w:spacing w:val="0"/>
        </w:rPr>
        <w:t xml:space="preserve">. № 624 </w:t>
      </w:r>
    </w:p>
    <w:p w:rsidR="00B74772" w:rsidRPr="003D532F" w:rsidRDefault="00B74772" w:rsidP="0068302D">
      <w:pPr>
        <w:rPr>
          <w:sz w:val="26"/>
          <w:szCs w:val="26"/>
        </w:rPr>
      </w:pPr>
    </w:p>
    <w:p w:rsidR="00B74772" w:rsidRDefault="00B74772" w:rsidP="0068302D">
      <w:pPr>
        <w:jc w:val="center"/>
        <w:rPr>
          <w:rStyle w:val="Heading2Char"/>
          <w:b w:val="0"/>
          <w:color w:val="auto"/>
          <w:spacing w:val="0"/>
          <w:sz w:val="26"/>
          <w:szCs w:val="26"/>
          <w:lang w:val="ru-RU"/>
        </w:rPr>
      </w:pPr>
      <w:r w:rsidRPr="00AA008D">
        <w:rPr>
          <w:rStyle w:val="Heading2Char"/>
          <w:b w:val="0"/>
          <w:color w:val="auto"/>
          <w:spacing w:val="0"/>
          <w:sz w:val="26"/>
          <w:szCs w:val="26"/>
          <w:lang w:val="ru-RU"/>
        </w:rPr>
        <w:t>Схема размещения торговых мест</w:t>
      </w:r>
      <w:r>
        <w:rPr>
          <w:rStyle w:val="Heading2Char"/>
          <w:b w:val="0"/>
          <w:color w:val="auto"/>
          <w:spacing w:val="0"/>
          <w:sz w:val="26"/>
          <w:szCs w:val="26"/>
          <w:lang w:val="ru-RU"/>
        </w:rPr>
        <w:t xml:space="preserve"> на ярмарочных площадках</w:t>
      </w:r>
    </w:p>
    <w:p w:rsidR="00B74772" w:rsidRPr="00B8071B" w:rsidRDefault="00B74772" w:rsidP="0068302D">
      <w:pPr>
        <w:jc w:val="center"/>
        <w:rPr>
          <w:b/>
          <w:sz w:val="20"/>
          <w:szCs w:val="20"/>
        </w:rPr>
      </w:pPr>
    </w:p>
    <w:p w:rsidR="00B74772" w:rsidRPr="001305A2" w:rsidRDefault="00B74772" w:rsidP="0068302D">
      <w:pPr>
        <w:jc w:val="center"/>
        <w:rPr>
          <w:sz w:val="26"/>
          <w:szCs w:val="26"/>
        </w:rPr>
      </w:pPr>
      <w:r w:rsidRPr="001305A2">
        <w:rPr>
          <w:sz w:val="26"/>
          <w:szCs w:val="26"/>
        </w:rPr>
        <w:t>Схема размещения торговых мест на ярмарочной площадке</w:t>
      </w:r>
    </w:p>
    <w:p w:rsidR="00B74772" w:rsidRDefault="00B74772" w:rsidP="0068302D">
      <w:pPr>
        <w:jc w:val="center"/>
        <w:rPr>
          <w:sz w:val="26"/>
          <w:szCs w:val="26"/>
        </w:rPr>
      </w:pPr>
      <w:r>
        <w:rPr>
          <w:sz w:val="26"/>
          <w:szCs w:val="26"/>
        </w:rPr>
        <w:t>площадь Маршала Жукова</w:t>
      </w:r>
    </w:p>
    <w:p w:rsidR="00B74772" w:rsidRPr="003C490D" w:rsidRDefault="00B74772" w:rsidP="0068302D">
      <w:pPr>
        <w:tabs>
          <w:tab w:val="left" w:pos="1276"/>
        </w:tabs>
        <w:jc w:val="center"/>
        <w:rPr>
          <w:sz w:val="26"/>
          <w:szCs w:val="26"/>
        </w:rPr>
        <w:sectPr w:rsidR="00B74772" w:rsidRPr="003C490D" w:rsidSect="007A476F">
          <w:pgSz w:w="16838" w:h="11906" w:orient="landscape"/>
          <w:pgMar w:top="1418" w:right="414" w:bottom="851" w:left="1134" w:header="720" w:footer="720" w:gutter="0"/>
          <w:cols w:space="720"/>
          <w:docGrid w:linePitch="600" w:charSpace="32768"/>
        </w:sectPr>
      </w:pPr>
      <w:r>
        <w:rPr>
          <w:sz w:val="26"/>
          <w:szCs w:val="26"/>
        </w:rPr>
        <w:t xml:space="preserve">  </w:t>
      </w:r>
      <w:r w:rsidRPr="00B359B8">
        <w:rPr>
          <w:noProof/>
          <w:sz w:val="26"/>
          <w:szCs w:val="2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351.75pt;height:311.25pt;visibility:visible">
            <v:imagedata r:id="rId9" o:title=""/>
          </v:shape>
        </w:pict>
      </w:r>
      <w:r>
        <w:rPr>
          <w:sz w:val="26"/>
          <w:szCs w:val="26"/>
        </w:rPr>
        <w:t xml:space="preserve">                                     Лист 1</w:t>
      </w:r>
    </w:p>
    <w:p w:rsidR="00B74772" w:rsidRDefault="00B74772" w:rsidP="0068302D">
      <w:pPr>
        <w:autoSpaceDE w:val="0"/>
        <w:rPr>
          <w:color w:val="000000"/>
          <w:sz w:val="26"/>
          <w:szCs w:val="26"/>
        </w:rPr>
      </w:pPr>
      <w:r w:rsidRPr="00B359B8">
        <w:rPr>
          <w:noProof/>
          <w:color w:val="000000"/>
          <w:sz w:val="26"/>
          <w:szCs w:val="26"/>
          <w:lang w:eastAsia="ru-RU"/>
        </w:rPr>
        <w:pict>
          <v:shape id="Рисунок 7" o:spid="_x0000_i1026" type="#_x0000_t75" style="width:596.25pt;height:383.25pt;visibility:visible">
            <v:imagedata r:id="rId10" o:title=""/>
          </v:shape>
        </w:pict>
      </w:r>
      <w:r>
        <w:rPr>
          <w:color w:val="000000"/>
          <w:sz w:val="26"/>
          <w:szCs w:val="26"/>
        </w:rPr>
        <w:t>Лист 2</w:t>
      </w:r>
    </w:p>
    <w:p w:rsidR="00B74772" w:rsidRDefault="00B74772" w:rsidP="0068302D">
      <w:pPr>
        <w:autoSpaceDE w:val="0"/>
        <w:rPr>
          <w:color w:val="000000"/>
          <w:sz w:val="26"/>
          <w:szCs w:val="26"/>
        </w:rPr>
      </w:pPr>
    </w:p>
    <w:p w:rsidR="00B74772" w:rsidRDefault="00B74772" w:rsidP="0068302D">
      <w:pPr>
        <w:autoSpaceDE w:val="0"/>
        <w:rPr>
          <w:color w:val="000000"/>
          <w:sz w:val="26"/>
          <w:szCs w:val="26"/>
        </w:rPr>
      </w:pPr>
    </w:p>
    <w:p w:rsidR="00B74772" w:rsidRDefault="00B74772" w:rsidP="0068302D">
      <w:pPr>
        <w:autoSpaceDE w:val="0"/>
        <w:rPr>
          <w:color w:val="000000"/>
          <w:sz w:val="26"/>
          <w:szCs w:val="26"/>
        </w:rPr>
      </w:pPr>
    </w:p>
    <w:p w:rsidR="00B74772" w:rsidRDefault="00B74772" w:rsidP="0068302D">
      <w:pPr>
        <w:pStyle w:val="ConsPlusNormal"/>
        <w:ind w:left="11482" w:right="253" w:hanging="142"/>
        <w:jc w:val="center"/>
        <w:rPr>
          <w:rFonts w:ascii="Times New Roman" w:hAnsi="Times New Roman" w:cs="Times New Roman"/>
          <w:sz w:val="26"/>
          <w:szCs w:val="26"/>
        </w:rPr>
      </w:pPr>
    </w:p>
    <w:p w:rsidR="00B74772" w:rsidRPr="003D532F" w:rsidRDefault="00B74772" w:rsidP="0068302D">
      <w:pPr>
        <w:pStyle w:val="ConsPlusNormal"/>
        <w:ind w:left="11482" w:right="253" w:hanging="142"/>
        <w:jc w:val="center"/>
        <w:rPr>
          <w:rFonts w:ascii="Times New Roman" w:hAnsi="Times New Roman" w:cs="Times New Roman"/>
          <w:sz w:val="26"/>
          <w:szCs w:val="26"/>
        </w:rPr>
      </w:pPr>
    </w:p>
    <w:p w:rsidR="00B74772" w:rsidRPr="001305A2" w:rsidRDefault="00B74772" w:rsidP="0068302D">
      <w:pPr>
        <w:autoSpaceDE w:val="0"/>
        <w:jc w:val="center"/>
        <w:rPr>
          <w:color w:val="000000"/>
          <w:sz w:val="26"/>
          <w:szCs w:val="26"/>
        </w:rPr>
      </w:pPr>
      <w:r w:rsidRPr="001305A2">
        <w:rPr>
          <w:color w:val="000000"/>
          <w:sz w:val="26"/>
          <w:szCs w:val="26"/>
        </w:rPr>
        <w:t>Схем</w:t>
      </w:r>
      <w:r>
        <w:rPr>
          <w:color w:val="000000"/>
          <w:sz w:val="26"/>
          <w:szCs w:val="26"/>
        </w:rPr>
        <w:t xml:space="preserve">а </w:t>
      </w:r>
      <w:r w:rsidRPr="001305A2">
        <w:rPr>
          <w:color w:val="000000"/>
          <w:sz w:val="26"/>
          <w:szCs w:val="26"/>
        </w:rPr>
        <w:t>размещения торговых мест на ярмарочной площадке</w:t>
      </w:r>
    </w:p>
    <w:p w:rsidR="00B74772" w:rsidRDefault="00B74772" w:rsidP="0068302D">
      <w:pPr>
        <w:autoSpaceDE w:val="0"/>
        <w:jc w:val="center"/>
        <w:rPr>
          <w:color w:val="000000"/>
          <w:sz w:val="26"/>
          <w:szCs w:val="26"/>
        </w:rPr>
      </w:pPr>
      <w:r w:rsidRPr="001305A2">
        <w:rPr>
          <w:color w:val="000000"/>
          <w:sz w:val="26"/>
          <w:szCs w:val="26"/>
        </w:rPr>
        <w:t>площадь Комсомольская (в районе ОАО «Гамма»)</w:t>
      </w:r>
    </w:p>
    <w:p w:rsidR="00B74772" w:rsidRPr="00254BD4" w:rsidRDefault="00B74772" w:rsidP="0068302D">
      <w:pPr>
        <w:autoSpaceDE w:val="0"/>
        <w:jc w:val="center"/>
        <w:rPr>
          <w:color w:val="000000"/>
          <w:sz w:val="20"/>
          <w:szCs w:val="20"/>
        </w:rPr>
      </w:pPr>
    </w:p>
    <w:p w:rsidR="00B74772" w:rsidRDefault="00B74772" w:rsidP="0068302D">
      <w:pPr>
        <w:autoSpaceDE w:val="0"/>
        <w:jc w:val="center"/>
        <w:rPr>
          <w:color w:val="000000"/>
          <w:sz w:val="28"/>
          <w:szCs w:val="28"/>
        </w:rPr>
      </w:pPr>
      <w:r w:rsidRPr="00B359B8">
        <w:rPr>
          <w:noProof/>
          <w:color w:val="000000"/>
          <w:sz w:val="28"/>
          <w:szCs w:val="28"/>
          <w:lang w:eastAsia="ru-RU"/>
        </w:rPr>
        <w:pict>
          <v:shape id="Рисунок 1" o:spid="_x0000_i1027" type="#_x0000_t75" style="width:681.75pt;height:391.5pt;visibility:visible">
            <v:imagedata r:id="rId11" o:title=""/>
          </v:shape>
        </w:pict>
      </w:r>
    </w:p>
    <w:p w:rsidR="00B74772" w:rsidRPr="00A74F7D" w:rsidRDefault="00B74772" w:rsidP="0068302D">
      <w:pPr>
        <w:autoSpaceDE w:val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</w:t>
      </w:r>
      <w:r>
        <w:rPr>
          <w:color w:val="000000"/>
          <w:sz w:val="26"/>
          <w:szCs w:val="26"/>
        </w:rPr>
        <w:t>Лист 3</w:t>
      </w:r>
    </w:p>
    <w:p w:rsidR="00B74772" w:rsidRDefault="00B74772" w:rsidP="0068302D">
      <w:pPr>
        <w:autoSpaceDE w:val="0"/>
        <w:jc w:val="center"/>
        <w:rPr>
          <w:color w:val="000000"/>
          <w:sz w:val="28"/>
          <w:szCs w:val="28"/>
        </w:rPr>
      </w:pPr>
      <w:r w:rsidRPr="00B359B8">
        <w:rPr>
          <w:noProof/>
          <w:color w:val="000000"/>
          <w:sz w:val="28"/>
          <w:szCs w:val="28"/>
          <w:lang w:eastAsia="ru-RU"/>
        </w:rPr>
        <w:pict>
          <v:shape id="_x0000_i1028" type="#_x0000_t75" style="width:618pt;height:393.75pt;visibility:visible">
            <v:imagedata r:id="rId12" o:title=""/>
          </v:shape>
        </w:pict>
      </w:r>
    </w:p>
    <w:p w:rsidR="00B74772" w:rsidRPr="00A74F7D" w:rsidRDefault="00B74772" w:rsidP="0068302D">
      <w:pPr>
        <w:autoSpaceDE w:val="0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Лист 4</w:t>
      </w:r>
    </w:p>
    <w:p w:rsidR="00B74772" w:rsidRPr="0068302D" w:rsidRDefault="00B74772" w:rsidP="0068302D">
      <w:pPr>
        <w:autoSpaceDE w:val="0"/>
        <w:rPr>
          <w:rFonts w:ascii="Arial" w:hAnsi="Arial" w:cs="Arial"/>
        </w:rPr>
      </w:pPr>
      <w:r w:rsidRPr="0068302D">
        <w:rPr>
          <w:rFonts w:ascii="Arial" w:hAnsi="Arial" w:cs="Arial"/>
        </w:rPr>
        <w:t xml:space="preserve">         Заместитель начальника финансово-</w:t>
      </w:r>
    </w:p>
    <w:p w:rsidR="00B74772" w:rsidRPr="0068302D" w:rsidRDefault="00B74772" w:rsidP="0068302D">
      <w:pPr>
        <w:autoSpaceDE w:val="0"/>
        <w:rPr>
          <w:rFonts w:ascii="Arial" w:hAnsi="Arial" w:cs="Arial"/>
        </w:rPr>
      </w:pPr>
      <w:r w:rsidRPr="0068302D">
        <w:rPr>
          <w:rFonts w:ascii="Arial" w:hAnsi="Arial" w:cs="Arial"/>
        </w:rPr>
        <w:t xml:space="preserve">              экономического управления </w:t>
      </w:r>
    </w:p>
    <w:p w:rsidR="00B74772" w:rsidRPr="0068302D" w:rsidRDefault="00B74772" w:rsidP="0068302D">
      <w:pPr>
        <w:autoSpaceDE w:val="0"/>
        <w:rPr>
          <w:rFonts w:ascii="Arial" w:hAnsi="Arial" w:cs="Arial"/>
          <w:color w:val="000000"/>
        </w:rPr>
      </w:pPr>
      <w:r w:rsidRPr="0068302D">
        <w:rPr>
          <w:rFonts w:ascii="Arial" w:hAnsi="Arial" w:cs="Arial"/>
        </w:rPr>
        <w:t xml:space="preserve">              администрации города Орла                                                                                                                  А.М. Ашихмина</w:t>
      </w:r>
    </w:p>
    <w:p w:rsidR="00B74772" w:rsidRPr="00DD71EA" w:rsidRDefault="00B74772" w:rsidP="00D44C13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</w:p>
    <w:sectPr w:rsidR="00B74772" w:rsidRPr="00DD71EA" w:rsidSect="00A74F7D">
      <w:pgSz w:w="16838" w:h="11905" w:orient="landscape"/>
      <w:pgMar w:top="1702" w:right="1134" w:bottom="850" w:left="1843" w:header="0" w:footer="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4772" w:rsidRPr="0036096F" w:rsidRDefault="00B74772" w:rsidP="0036096F">
      <w:pPr>
        <w:pStyle w:val="ConsPlusNormal"/>
        <w:rPr>
          <w:rFonts w:cs="Times New Roman"/>
          <w:szCs w:val="22"/>
          <w:lang w:eastAsia="en-US"/>
        </w:rPr>
      </w:pPr>
      <w:r>
        <w:separator/>
      </w:r>
    </w:p>
  </w:endnote>
  <w:endnote w:type="continuationSeparator" w:id="0">
    <w:p w:rsidR="00B74772" w:rsidRPr="0036096F" w:rsidRDefault="00B74772" w:rsidP="0036096F">
      <w:pPr>
        <w:pStyle w:val="ConsPlusNormal"/>
        <w:rPr>
          <w:rFonts w:cs="Times New Roman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4772" w:rsidRPr="0036096F" w:rsidRDefault="00B74772" w:rsidP="0036096F">
      <w:pPr>
        <w:pStyle w:val="ConsPlusNormal"/>
        <w:rPr>
          <w:rFonts w:cs="Times New Roman"/>
          <w:szCs w:val="22"/>
          <w:lang w:eastAsia="en-US"/>
        </w:rPr>
      </w:pPr>
      <w:r>
        <w:separator/>
      </w:r>
    </w:p>
  </w:footnote>
  <w:footnote w:type="continuationSeparator" w:id="0">
    <w:p w:rsidR="00B74772" w:rsidRPr="0036096F" w:rsidRDefault="00B74772" w:rsidP="0036096F">
      <w:pPr>
        <w:pStyle w:val="ConsPlusNormal"/>
        <w:rPr>
          <w:rFonts w:cs="Times New Roman"/>
          <w:szCs w:val="22"/>
          <w:lang w:eastAsia="en-US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>
    <w:nsid w:val="0A894F16"/>
    <w:multiLevelType w:val="hybridMultilevel"/>
    <w:tmpl w:val="B808C3F4"/>
    <w:lvl w:ilvl="0" w:tplc="7DB60ED8">
      <w:start w:val="1"/>
      <w:numFmt w:val="decimal"/>
      <w:lvlText w:val="%1."/>
      <w:lvlJc w:val="left"/>
      <w:pPr>
        <w:ind w:left="1587" w:hanging="10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0E590D42"/>
    <w:multiLevelType w:val="hybridMultilevel"/>
    <w:tmpl w:val="9A9A8D9A"/>
    <w:lvl w:ilvl="0" w:tplc="47AC064A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1C8417E8"/>
    <w:multiLevelType w:val="hybridMultilevel"/>
    <w:tmpl w:val="3D9CDAB4"/>
    <w:lvl w:ilvl="0" w:tplc="04DCC8E2">
      <w:start w:val="1"/>
      <w:numFmt w:val="decimal"/>
      <w:lvlText w:val="%1."/>
      <w:lvlJc w:val="left"/>
      <w:pPr>
        <w:ind w:left="1404" w:hanging="86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>
    <w:nsid w:val="26816025"/>
    <w:multiLevelType w:val="multilevel"/>
    <w:tmpl w:val="8CFADC4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6">
    <w:nsid w:val="5DB52636"/>
    <w:multiLevelType w:val="hybridMultilevel"/>
    <w:tmpl w:val="13BA4560"/>
    <w:lvl w:ilvl="0" w:tplc="EE523E4A">
      <w:start w:val="1"/>
      <w:numFmt w:val="decimal"/>
      <w:lvlText w:val="%1."/>
      <w:lvlJc w:val="left"/>
      <w:pPr>
        <w:ind w:left="1380" w:hanging="8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7">
    <w:nsid w:val="7364199A"/>
    <w:multiLevelType w:val="hybridMultilevel"/>
    <w:tmpl w:val="5F524E82"/>
    <w:lvl w:ilvl="0" w:tplc="EA6000AE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798356F3"/>
    <w:multiLevelType w:val="hybridMultilevel"/>
    <w:tmpl w:val="DEE47B3A"/>
    <w:lvl w:ilvl="0" w:tplc="7C44A184">
      <w:start w:val="1"/>
      <w:numFmt w:val="decimal"/>
      <w:lvlText w:val="%1."/>
      <w:lvlJc w:val="left"/>
      <w:pPr>
        <w:ind w:left="1356" w:hanging="816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9">
    <w:nsid w:val="7E9C779F"/>
    <w:multiLevelType w:val="multilevel"/>
    <w:tmpl w:val="B1E4144E"/>
    <w:lvl w:ilvl="0">
      <w:start w:val="1"/>
      <w:numFmt w:val="decimal"/>
      <w:lvlText w:val="%1."/>
      <w:lvlJc w:val="left"/>
      <w:pPr>
        <w:ind w:left="1188" w:hanging="1188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897" w:hanging="1188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606" w:hanging="1188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315" w:hanging="118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024" w:hanging="1188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733" w:hanging="1188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num w:numId="1">
    <w:abstractNumId w:val="4"/>
  </w:num>
  <w:num w:numId="2">
    <w:abstractNumId w:val="9"/>
  </w:num>
  <w:num w:numId="3">
    <w:abstractNumId w:val="5"/>
  </w:num>
  <w:num w:numId="4">
    <w:abstractNumId w:val="3"/>
  </w:num>
  <w:num w:numId="5">
    <w:abstractNumId w:val="7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6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2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665B"/>
    <w:rsid w:val="00003ED5"/>
    <w:rsid w:val="00010D5E"/>
    <w:rsid w:val="00013D7C"/>
    <w:rsid w:val="0001503C"/>
    <w:rsid w:val="000244B5"/>
    <w:rsid w:val="00032136"/>
    <w:rsid w:val="00040D68"/>
    <w:rsid w:val="00043E13"/>
    <w:rsid w:val="0004602E"/>
    <w:rsid w:val="00047122"/>
    <w:rsid w:val="0006656B"/>
    <w:rsid w:val="00076905"/>
    <w:rsid w:val="00077F58"/>
    <w:rsid w:val="0009254A"/>
    <w:rsid w:val="000936C1"/>
    <w:rsid w:val="000B02A1"/>
    <w:rsid w:val="000B2582"/>
    <w:rsid w:val="000B539A"/>
    <w:rsid w:val="000D0FC0"/>
    <w:rsid w:val="000D2D54"/>
    <w:rsid w:val="000D3889"/>
    <w:rsid w:val="000E2BDE"/>
    <w:rsid w:val="000E7921"/>
    <w:rsid w:val="000F2959"/>
    <w:rsid w:val="000F6FAE"/>
    <w:rsid w:val="0010323F"/>
    <w:rsid w:val="0011294E"/>
    <w:rsid w:val="00123E67"/>
    <w:rsid w:val="001305A2"/>
    <w:rsid w:val="001341E9"/>
    <w:rsid w:val="00134AAA"/>
    <w:rsid w:val="00136082"/>
    <w:rsid w:val="00150F2F"/>
    <w:rsid w:val="00151C15"/>
    <w:rsid w:val="00152633"/>
    <w:rsid w:val="00154F6A"/>
    <w:rsid w:val="0017349A"/>
    <w:rsid w:val="00183EAE"/>
    <w:rsid w:val="0018411F"/>
    <w:rsid w:val="001978EC"/>
    <w:rsid w:val="001A63B4"/>
    <w:rsid w:val="001A683B"/>
    <w:rsid w:val="001A7EDF"/>
    <w:rsid w:val="001C0435"/>
    <w:rsid w:val="001C3118"/>
    <w:rsid w:val="001D3E9D"/>
    <w:rsid w:val="001D536B"/>
    <w:rsid w:val="001D56D2"/>
    <w:rsid w:val="001E2288"/>
    <w:rsid w:val="001F1D55"/>
    <w:rsid w:val="001F5477"/>
    <w:rsid w:val="00200395"/>
    <w:rsid w:val="002129B3"/>
    <w:rsid w:val="002157F6"/>
    <w:rsid w:val="0024586E"/>
    <w:rsid w:val="00254529"/>
    <w:rsid w:val="00254BD4"/>
    <w:rsid w:val="002556CE"/>
    <w:rsid w:val="00262A8C"/>
    <w:rsid w:val="00264978"/>
    <w:rsid w:val="00266E74"/>
    <w:rsid w:val="0028099C"/>
    <w:rsid w:val="00285089"/>
    <w:rsid w:val="002C0018"/>
    <w:rsid w:val="002C6C88"/>
    <w:rsid w:val="002C72C2"/>
    <w:rsid w:val="002F380A"/>
    <w:rsid w:val="003064EA"/>
    <w:rsid w:val="00307B1C"/>
    <w:rsid w:val="00315884"/>
    <w:rsid w:val="003216DB"/>
    <w:rsid w:val="00334298"/>
    <w:rsid w:val="00337E78"/>
    <w:rsid w:val="003536EC"/>
    <w:rsid w:val="0035482E"/>
    <w:rsid w:val="0036096F"/>
    <w:rsid w:val="00386468"/>
    <w:rsid w:val="00386B11"/>
    <w:rsid w:val="00397D03"/>
    <w:rsid w:val="003A18E6"/>
    <w:rsid w:val="003B45CC"/>
    <w:rsid w:val="003B519A"/>
    <w:rsid w:val="003B6BEC"/>
    <w:rsid w:val="003C48DE"/>
    <w:rsid w:val="003C490D"/>
    <w:rsid w:val="003D4993"/>
    <w:rsid w:val="003D532F"/>
    <w:rsid w:val="003E7126"/>
    <w:rsid w:val="003E7575"/>
    <w:rsid w:val="003F14A5"/>
    <w:rsid w:val="003F3F4D"/>
    <w:rsid w:val="003F514F"/>
    <w:rsid w:val="00401069"/>
    <w:rsid w:val="0040262A"/>
    <w:rsid w:val="004034FD"/>
    <w:rsid w:val="004100C5"/>
    <w:rsid w:val="00432176"/>
    <w:rsid w:val="00452ADD"/>
    <w:rsid w:val="0045427A"/>
    <w:rsid w:val="00466AA8"/>
    <w:rsid w:val="00480F54"/>
    <w:rsid w:val="00484D99"/>
    <w:rsid w:val="0048518E"/>
    <w:rsid w:val="004920B4"/>
    <w:rsid w:val="0049507C"/>
    <w:rsid w:val="0049527E"/>
    <w:rsid w:val="004B6122"/>
    <w:rsid w:val="004C1262"/>
    <w:rsid w:val="004C1E6A"/>
    <w:rsid w:val="004C2BBE"/>
    <w:rsid w:val="004D4AD6"/>
    <w:rsid w:val="004E00DB"/>
    <w:rsid w:val="004F05A8"/>
    <w:rsid w:val="00500FEF"/>
    <w:rsid w:val="00524B13"/>
    <w:rsid w:val="00526AF0"/>
    <w:rsid w:val="00526B1E"/>
    <w:rsid w:val="00540D95"/>
    <w:rsid w:val="005513CB"/>
    <w:rsid w:val="00552B8B"/>
    <w:rsid w:val="00571347"/>
    <w:rsid w:val="005718A2"/>
    <w:rsid w:val="00573F55"/>
    <w:rsid w:val="00597A13"/>
    <w:rsid w:val="005A3E73"/>
    <w:rsid w:val="005A493E"/>
    <w:rsid w:val="005A7FEF"/>
    <w:rsid w:val="005D556D"/>
    <w:rsid w:val="005E5325"/>
    <w:rsid w:val="005E6FC6"/>
    <w:rsid w:val="005F0A21"/>
    <w:rsid w:val="0060501D"/>
    <w:rsid w:val="00610A69"/>
    <w:rsid w:val="00610B50"/>
    <w:rsid w:val="00644D4A"/>
    <w:rsid w:val="0065426F"/>
    <w:rsid w:val="0066582D"/>
    <w:rsid w:val="006670CD"/>
    <w:rsid w:val="00667192"/>
    <w:rsid w:val="00680ACB"/>
    <w:rsid w:val="0068302D"/>
    <w:rsid w:val="00697C97"/>
    <w:rsid w:val="006B063C"/>
    <w:rsid w:val="006B3F6B"/>
    <w:rsid w:val="006C1658"/>
    <w:rsid w:val="006C6A1E"/>
    <w:rsid w:val="006D4124"/>
    <w:rsid w:val="006E3372"/>
    <w:rsid w:val="006E659A"/>
    <w:rsid w:val="006E715D"/>
    <w:rsid w:val="006F713E"/>
    <w:rsid w:val="007034E7"/>
    <w:rsid w:val="00704961"/>
    <w:rsid w:val="0072350B"/>
    <w:rsid w:val="007419BF"/>
    <w:rsid w:val="007470E8"/>
    <w:rsid w:val="00774CD9"/>
    <w:rsid w:val="00780458"/>
    <w:rsid w:val="00783E29"/>
    <w:rsid w:val="007A476F"/>
    <w:rsid w:val="007A7A3B"/>
    <w:rsid w:val="007B225F"/>
    <w:rsid w:val="007B7E59"/>
    <w:rsid w:val="007C567E"/>
    <w:rsid w:val="007D57A5"/>
    <w:rsid w:val="007F033B"/>
    <w:rsid w:val="00832081"/>
    <w:rsid w:val="00832A51"/>
    <w:rsid w:val="008377BA"/>
    <w:rsid w:val="008525D3"/>
    <w:rsid w:val="00852793"/>
    <w:rsid w:val="00864460"/>
    <w:rsid w:val="00883994"/>
    <w:rsid w:val="008C1D35"/>
    <w:rsid w:val="008C7EF3"/>
    <w:rsid w:val="008F2C93"/>
    <w:rsid w:val="008F5904"/>
    <w:rsid w:val="008F5F9B"/>
    <w:rsid w:val="00901ECD"/>
    <w:rsid w:val="00906FC7"/>
    <w:rsid w:val="00907044"/>
    <w:rsid w:val="009114F3"/>
    <w:rsid w:val="00915207"/>
    <w:rsid w:val="00922C70"/>
    <w:rsid w:val="0093111B"/>
    <w:rsid w:val="00935C65"/>
    <w:rsid w:val="00942895"/>
    <w:rsid w:val="00945F53"/>
    <w:rsid w:val="0094635A"/>
    <w:rsid w:val="00954D32"/>
    <w:rsid w:val="0096212E"/>
    <w:rsid w:val="009664D9"/>
    <w:rsid w:val="00982593"/>
    <w:rsid w:val="00987F41"/>
    <w:rsid w:val="0099130A"/>
    <w:rsid w:val="00992B2C"/>
    <w:rsid w:val="009A4B3D"/>
    <w:rsid w:val="009B0280"/>
    <w:rsid w:val="009C7BC5"/>
    <w:rsid w:val="009D2E2B"/>
    <w:rsid w:val="009E2478"/>
    <w:rsid w:val="009E529F"/>
    <w:rsid w:val="009E6F8A"/>
    <w:rsid w:val="00A0123B"/>
    <w:rsid w:val="00A01ABD"/>
    <w:rsid w:val="00A30C2D"/>
    <w:rsid w:val="00A3215F"/>
    <w:rsid w:val="00A407F7"/>
    <w:rsid w:val="00A41332"/>
    <w:rsid w:val="00A418BC"/>
    <w:rsid w:val="00A563FC"/>
    <w:rsid w:val="00A57A4C"/>
    <w:rsid w:val="00A73143"/>
    <w:rsid w:val="00A74F7D"/>
    <w:rsid w:val="00A86E4E"/>
    <w:rsid w:val="00A90276"/>
    <w:rsid w:val="00AA008D"/>
    <w:rsid w:val="00AB7918"/>
    <w:rsid w:val="00AC580F"/>
    <w:rsid w:val="00AD3EBE"/>
    <w:rsid w:val="00AD7F40"/>
    <w:rsid w:val="00AF4280"/>
    <w:rsid w:val="00AF74D8"/>
    <w:rsid w:val="00B01C15"/>
    <w:rsid w:val="00B12F20"/>
    <w:rsid w:val="00B26C62"/>
    <w:rsid w:val="00B359B8"/>
    <w:rsid w:val="00B46815"/>
    <w:rsid w:val="00B56502"/>
    <w:rsid w:val="00B71631"/>
    <w:rsid w:val="00B74772"/>
    <w:rsid w:val="00B8071B"/>
    <w:rsid w:val="00B95604"/>
    <w:rsid w:val="00BB60AC"/>
    <w:rsid w:val="00BC4BAA"/>
    <w:rsid w:val="00BC6848"/>
    <w:rsid w:val="00BF0E03"/>
    <w:rsid w:val="00BF1624"/>
    <w:rsid w:val="00C04D25"/>
    <w:rsid w:val="00C12EE9"/>
    <w:rsid w:val="00C1443D"/>
    <w:rsid w:val="00C23C9C"/>
    <w:rsid w:val="00C261F0"/>
    <w:rsid w:val="00C526E6"/>
    <w:rsid w:val="00C61B8D"/>
    <w:rsid w:val="00C7035A"/>
    <w:rsid w:val="00C70BB0"/>
    <w:rsid w:val="00C716C4"/>
    <w:rsid w:val="00C76553"/>
    <w:rsid w:val="00C81FA5"/>
    <w:rsid w:val="00C9189C"/>
    <w:rsid w:val="00CA5C3F"/>
    <w:rsid w:val="00CA719B"/>
    <w:rsid w:val="00CA7ACB"/>
    <w:rsid w:val="00CB6551"/>
    <w:rsid w:val="00CB6BD4"/>
    <w:rsid w:val="00CC2522"/>
    <w:rsid w:val="00CC7D91"/>
    <w:rsid w:val="00CE64CB"/>
    <w:rsid w:val="00CF192C"/>
    <w:rsid w:val="00CF2623"/>
    <w:rsid w:val="00D037A0"/>
    <w:rsid w:val="00D049F8"/>
    <w:rsid w:val="00D074A6"/>
    <w:rsid w:val="00D266B2"/>
    <w:rsid w:val="00D26F99"/>
    <w:rsid w:val="00D30DFA"/>
    <w:rsid w:val="00D44C13"/>
    <w:rsid w:val="00D46E3D"/>
    <w:rsid w:val="00D54368"/>
    <w:rsid w:val="00D54907"/>
    <w:rsid w:val="00D5665B"/>
    <w:rsid w:val="00D66ED0"/>
    <w:rsid w:val="00D73277"/>
    <w:rsid w:val="00D7381C"/>
    <w:rsid w:val="00D76DE2"/>
    <w:rsid w:val="00D8517E"/>
    <w:rsid w:val="00D87A8C"/>
    <w:rsid w:val="00D90271"/>
    <w:rsid w:val="00D9292C"/>
    <w:rsid w:val="00D96A1B"/>
    <w:rsid w:val="00DA78B4"/>
    <w:rsid w:val="00DC557F"/>
    <w:rsid w:val="00DC7480"/>
    <w:rsid w:val="00DD3DAF"/>
    <w:rsid w:val="00DD71EA"/>
    <w:rsid w:val="00DE0352"/>
    <w:rsid w:val="00DE317C"/>
    <w:rsid w:val="00DE3627"/>
    <w:rsid w:val="00DE7CD0"/>
    <w:rsid w:val="00DF162C"/>
    <w:rsid w:val="00DF31E6"/>
    <w:rsid w:val="00DF4F6B"/>
    <w:rsid w:val="00DF691E"/>
    <w:rsid w:val="00DF7494"/>
    <w:rsid w:val="00E04365"/>
    <w:rsid w:val="00E06064"/>
    <w:rsid w:val="00E0731A"/>
    <w:rsid w:val="00E11945"/>
    <w:rsid w:val="00E129E4"/>
    <w:rsid w:val="00E13056"/>
    <w:rsid w:val="00E23113"/>
    <w:rsid w:val="00E3226F"/>
    <w:rsid w:val="00E34043"/>
    <w:rsid w:val="00E41C28"/>
    <w:rsid w:val="00E51B86"/>
    <w:rsid w:val="00E5669A"/>
    <w:rsid w:val="00E84ABF"/>
    <w:rsid w:val="00E96B2B"/>
    <w:rsid w:val="00E972A0"/>
    <w:rsid w:val="00EB0C29"/>
    <w:rsid w:val="00EB1FC2"/>
    <w:rsid w:val="00EB44AB"/>
    <w:rsid w:val="00EC03CB"/>
    <w:rsid w:val="00ED05BE"/>
    <w:rsid w:val="00EE11B0"/>
    <w:rsid w:val="00EE7376"/>
    <w:rsid w:val="00F0234F"/>
    <w:rsid w:val="00F0749C"/>
    <w:rsid w:val="00F11556"/>
    <w:rsid w:val="00F1329F"/>
    <w:rsid w:val="00F31E23"/>
    <w:rsid w:val="00F875A3"/>
    <w:rsid w:val="00F936E0"/>
    <w:rsid w:val="00F97DC7"/>
    <w:rsid w:val="00FC18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20B4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20B4"/>
    <w:pPr>
      <w:keepNext/>
      <w:tabs>
        <w:tab w:val="num" w:pos="360"/>
      </w:tabs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20B4"/>
    <w:pPr>
      <w:keepNext/>
      <w:tabs>
        <w:tab w:val="num" w:pos="360"/>
      </w:tabs>
      <w:jc w:val="center"/>
      <w:outlineLvl w:val="1"/>
    </w:pPr>
    <w:rPr>
      <w:b/>
      <w:bCs/>
      <w:color w:val="0000FF"/>
      <w:spacing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20B4"/>
    <w:pPr>
      <w:keepNext/>
      <w:tabs>
        <w:tab w:val="num" w:pos="360"/>
      </w:tabs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20B4"/>
    <w:pPr>
      <w:keepNext/>
      <w:tabs>
        <w:tab w:val="num" w:pos="360"/>
      </w:tabs>
      <w:jc w:val="center"/>
      <w:outlineLvl w:val="3"/>
    </w:pPr>
    <w:rPr>
      <w:b/>
      <w:bCs/>
      <w:color w:val="3366FF"/>
      <w:sz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920B4"/>
    <w:rPr>
      <w:rFonts w:ascii="Times New Roman" w:hAnsi="Times New Roman" w:cs="Times New Roman"/>
      <w:b/>
      <w:bCs/>
      <w:sz w:val="24"/>
      <w:szCs w:val="24"/>
      <w:lang w:eastAsia="zh-CN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920B4"/>
    <w:rPr>
      <w:rFonts w:ascii="Times New Roman" w:hAnsi="Times New Roman" w:cs="Times New Roman"/>
      <w:b/>
      <w:bCs/>
      <w:color w:val="0000FF"/>
      <w:spacing w:val="20"/>
      <w:sz w:val="24"/>
      <w:szCs w:val="24"/>
      <w:lang w:eastAsia="zh-CN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920B4"/>
    <w:rPr>
      <w:rFonts w:ascii="Arial" w:hAnsi="Arial" w:cs="Arial"/>
      <w:b/>
      <w:bCs/>
      <w:sz w:val="26"/>
      <w:szCs w:val="26"/>
      <w:lang w:eastAsia="zh-CN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920B4"/>
    <w:rPr>
      <w:rFonts w:ascii="Times New Roman" w:hAnsi="Times New Roman" w:cs="Times New Roman"/>
      <w:b/>
      <w:bCs/>
      <w:color w:val="3366FF"/>
      <w:sz w:val="24"/>
      <w:szCs w:val="24"/>
      <w:lang w:eastAsia="zh-CN"/>
    </w:rPr>
  </w:style>
  <w:style w:type="paragraph" w:customStyle="1" w:styleId="ConsPlusNormal">
    <w:name w:val="ConsPlusNormal"/>
    <w:uiPriority w:val="99"/>
    <w:rsid w:val="00D5665B"/>
    <w:pPr>
      <w:widowControl w:val="0"/>
      <w:autoSpaceDE w:val="0"/>
      <w:autoSpaceDN w:val="0"/>
    </w:pPr>
    <w:rPr>
      <w:rFonts w:eastAsia="Times New Roman" w:cs="Calibri"/>
      <w:szCs w:val="20"/>
    </w:rPr>
  </w:style>
  <w:style w:type="paragraph" w:customStyle="1" w:styleId="ConsPlusNonformat">
    <w:name w:val="ConsPlusNonformat"/>
    <w:uiPriority w:val="99"/>
    <w:rsid w:val="00D5665B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D5665B"/>
    <w:pPr>
      <w:widowControl w:val="0"/>
      <w:autoSpaceDE w:val="0"/>
      <w:autoSpaceDN w:val="0"/>
    </w:pPr>
    <w:rPr>
      <w:rFonts w:eastAsia="Times New Roman" w:cs="Calibri"/>
      <w:b/>
      <w:szCs w:val="20"/>
    </w:rPr>
  </w:style>
  <w:style w:type="paragraph" w:customStyle="1" w:styleId="ConsPlusTitlePage">
    <w:name w:val="ConsPlusTitlePage"/>
    <w:uiPriority w:val="99"/>
    <w:rsid w:val="00D5665B"/>
    <w:pPr>
      <w:widowControl w:val="0"/>
      <w:autoSpaceDE w:val="0"/>
      <w:autoSpaceDN w:val="0"/>
    </w:pPr>
    <w:rPr>
      <w:rFonts w:ascii="Tahoma" w:eastAsia="Times New Roman" w:hAnsi="Tahoma" w:cs="Tahoma"/>
      <w:sz w:val="20"/>
      <w:szCs w:val="20"/>
    </w:rPr>
  </w:style>
  <w:style w:type="character" w:styleId="Hyperlink">
    <w:name w:val="Hyperlink"/>
    <w:basedOn w:val="DefaultParagraphFont"/>
    <w:uiPriority w:val="99"/>
    <w:semiHidden/>
    <w:rsid w:val="00D049F8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36096F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6096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36096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6096F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18411F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18411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18411F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841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18411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1841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8411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26F99"/>
    <w:rPr>
      <w:rFonts w:cs="Times New Roman"/>
      <w:color w:val="808080"/>
    </w:rPr>
  </w:style>
  <w:style w:type="paragraph" w:styleId="NoSpacing">
    <w:name w:val="No Spacing"/>
    <w:uiPriority w:val="99"/>
    <w:qFormat/>
    <w:rsid w:val="00A73143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WW8Num1z0">
    <w:name w:val="WW8Num1z0"/>
    <w:uiPriority w:val="99"/>
    <w:rsid w:val="0048518E"/>
    <w:rPr>
      <w:rFonts w:ascii="Symbol" w:hAnsi="Symbol"/>
      <w:sz w:val="22"/>
    </w:rPr>
  </w:style>
  <w:style w:type="paragraph" w:styleId="ListParagraph">
    <w:name w:val="List Paragraph"/>
    <w:basedOn w:val="Normal"/>
    <w:uiPriority w:val="99"/>
    <w:qFormat/>
    <w:rsid w:val="000F6FA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586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6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6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6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6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6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6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6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25E495A2A9E9E883BBEBB0AC2AB82CFBAB3BBF1CD91E7EDE141CBCBF25F474899C55CB502F1B7F7AA343E8493C0CE780w1l6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25E495A2A9E9E883BBEBAEA13CD473F4AF30E016D41E71894E43E7E272FD7EDEDB1A9200601A233FF350E94B3C0EE09C147B48w5l4F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5</Pages>
  <Words>535</Words>
  <Characters>3054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subject/>
  <dc:creator>User</dc:creator>
  <cp:keywords/>
  <dc:description/>
  <cp:lastModifiedBy>blednova-el</cp:lastModifiedBy>
  <cp:revision>2</cp:revision>
  <cp:lastPrinted>2021-02-01T13:58:00Z</cp:lastPrinted>
  <dcterms:created xsi:type="dcterms:W3CDTF">2021-02-24T14:44:00Z</dcterms:created>
  <dcterms:modified xsi:type="dcterms:W3CDTF">2021-02-24T14:44:00Z</dcterms:modified>
</cp:coreProperties>
</file>