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13" w:rsidRPr="006E569A" w:rsidRDefault="00794B13" w:rsidP="00A93548">
      <w:pPr>
        <w:jc w:val="center"/>
        <w:rPr>
          <w:b/>
          <w:sz w:val="28"/>
          <w:szCs w:val="28"/>
        </w:rPr>
      </w:pPr>
      <w:r w:rsidRPr="006E569A">
        <w:rPr>
          <w:b/>
          <w:sz w:val="28"/>
          <w:szCs w:val="28"/>
        </w:rPr>
        <w:t>ИЗВЕЩЕНИЕ</w:t>
      </w:r>
    </w:p>
    <w:p w:rsidR="00794B13" w:rsidRPr="006E569A" w:rsidRDefault="00794B13" w:rsidP="00A93548">
      <w:pPr>
        <w:jc w:val="center"/>
        <w:rPr>
          <w:b/>
          <w:sz w:val="28"/>
          <w:szCs w:val="28"/>
        </w:rPr>
      </w:pPr>
      <w:r w:rsidRPr="006E569A">
        <w:rPr>
          <w:b/>
          <w:sz w:val="28"/>
          <w:szCs w:val="28"/>
        </w:rPr>
        <w:t xml:space="preserve">о проведении аукциона на право заключения договоров на размещение нестационарных торговых объектов и объектов по оказанию услуг </w:t>
      </w:r>
    </w:p>
    <w:p w:rsidR="00794B13" w:rsidRPr="0004627B" w:rsidRDefault="00794B13" w:rsidP="00A93548">
      <w:pPr>
        <w:jc w:val="center"/>
        <w:rPr>
          <w:b/>
          <w:sz w:val="28"/>
          <w:szCs w:val="28"/>
        </w:rPr>
      </w:pPr>
      <w:r w:rsidRPr="006E569A">
        <w:rPr>
          <w:b/>
          <w:sz w:val="28"/>
          <w:szCs w:val="28"/>
        </w:rPr>
        <w:t xml:space="preserve">на территории </w:t>
      </w:r>
      <w:r w:rsidRPr="006E569A">
        <w:rPr>
          <w:b/>
          <w:color w:val="000000"/>
          <w:sz w:val="28"/>
          <w:szCs w:val="28"/>
        </w:rPr>
        <w:t>МАУК «Городской парк культуры и отдыха»</w:t>
      </w:r>
    </w:p>
    <w:p w:rsidR="00794B13" w:rsidRPr="0004627B" w:rsidRDefault="00794B13" w:rsidP="00A93548">
      <w:pPr>
        <w:ind w:firstLine="708"/>
        <w:jc w:val="both"/>
        <w:rPr>
          <w:sz w:val="28"/>
          <w:szCs w:val="28"/>
        </w:rPr>
      </w:pPr>
    </w:p>
    <w:p w:rsidR="00794B13" w:rsidRPr="0004627B" w:rsidRDefault="00794B13" w:rsidP="00F71A95">
      <w:pPr>
        <w:ind w:firstLine="720"/>
        <w:jc w:val="both"/>
        <w:rPr>
          <w:sz w:val="28"/>
          <w:szCs w:val="28"/>
        </w:rPr>
      </w:pPr>
      <w:r w:rsidRPr="0004627B">
        <w:rPr>
          <w:sz w:val="28"/>
          <w:szCs w:val="28"/>
        </w:rPr>
        <w:t xml:space="preserve">Во 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>исполнение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постановлений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Орла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                              </w:t>
      </w:r>
      <w:r w:rsidRPr="0004627B">
        <w:rPr>
          <w:sz w:val="28"/>
          <w:szCs w:val="28"/>
        </w:rPr>
        <w:t xml:space="preserve"> 21 сентября 2015г. № 4192 «О размещении нестационарных объектов на территории</w:t>
      </w:r>
      <w:r>
        <w:rPr>
          <w:sz w:val="28"/>
          <w:szCs w:val="28"/>
        </w:rPr>
        <w:t xml:space="preserve">  </w:t>
      </w:r>
      <w:r w:rsidRPr="0004627B"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образования «Город Орёл», от 24 октября</w:t>
      </w:r>
      <w:r>
        <w:rPr>
          <w:sz w:val="28"/>
          <w:szCs w:val="28"/>
        </w:rPr>
        <w:t xml:space="preserve">                    </w:t>
      </w:r>
      <w:r w:rsidRPr="0004627B">
        <w:rPr>
          <w:sz w:val="28"/>
          <w:szCs w:val="28"/>
        </w:rPr>
        <w:t xml:space="preserve"> 2016 года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>4798 «Об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 утверждении</w:t>
      </w:r>
      <w:r>
        <w:rPr>
          <w:sz w:val="28"/>
          <w:szCs w:val="28"/>
        </w:rPr>
        <w:t xml:space="preserve">  </w:t>
      </w:r>
      <w:r w:rsidRPr="0004627B">
        <w:rPr>
          <w:sz w:val="28"/>
          <w:szCs w:val="28"/>
        </w:rPr>
        <w:t xml:space="preserve">схем размещения 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нестационарных </w:t>
      </w:r>
      <w:r>
        <w:rPr>
          <w:sz w:val="28"/>
          <w:szCs w:val="28"/>
        </w:rPr>
        <w:t xml:space="preserve">      </w:t>
      </w:r>
      <w:r w:rsidRPr="0004627B">
        <w:rPr>
          <w:sz w:val="28"/>
          <w:szCs w:val="28"/>
        </w:rPr>
        <w:t xml:space="preserve">торговых объектов на территории  города  Орла»  Муниципальное автономное учреждение культуры «Городской парк культуры и отдыха» </w:t>
      </w:r>
      <w:r w:rsidRPr="001302D4">
        <w:rPr>
          <w:sz w:val="28"/>
          <w:szCs w:val="28"/>
        </w:rPr>
        <w:t xml:space="preserve">извещает о проведении Аукциона на право заключения договоров на размещение  нестационарных  торговых объектов  и </w:t>
      </w:r>
      <w:r>
        <w:rPr>
          <w:sz w:val="28"/>
          <w:szCs w:val="28"/>
        </w:rPr>
        <w:t xml:space="preserve"> </w:t>
      </w:r>
      <w:r w:rsidRPr="001302D4">
        <w:rPr>
          <w:sz w:val="28"/>
          <w:szCs w:val="28"/>
        </w:rPr>
        <w:t>объектов по оказанию услуг на  территории  МАУК «Городской  парк  культуры и отдыха»</w:t>
      </w:r>
      <w:r w:rsidRPr="0004627B">
        <w:rPr>
          <w:sz w:val="28"/>
          <w:szCs w:val="28"/>
        </w:rPr>
        <w:t xml:space="preserve"> (далее – Аукцион):</w:t>
      </w:r>
    </w:p>
    <w:p w:rsidR="00794B13" w:rsidRPr="006E569A" w:rsidRDefault="00794B13" w:rsidP="00F71A95">
      <w:pPr>
        <w:ind w:firstLine="720"/>
        <w:jc w:val="both"/>
        <w:rPr>
          <w:sz w:val="28"/>
          <w:szCs w:val="28"/>
        </w:rPr>
      </w:pPr>
      <w:r w:rsidRPr="0004627B">
        <w:rPr>
          <w:sz w:val="28"/>
          <w:szCs w:val="28"/>
        </w:rPr>
        <w:t xml:space="preserve">Аукцион </w:t>
      </w:r>
      <w:r w:rsidRPr="006E569A">
        <w:rPr>
          <w:sz w:val="28"/>
          <w:szCs w:val="28"/>
        </w:rPr>
        <w:t>состоится «29» апреля 2021 года в 10 часов 00 минут по адресу: 302040,</w:t>
      </w:r>
      <w:r>
        <w:rPr>
          <w:sz w:val="28"/>
          <w:szCs w:val="28"/>
        </w:rPr>
        <w:t xml:space="preserve"> </w:t>
      </w:r>
      <w:r w:rsidRPr="006E569A">
        <w:rPr>
          <w:sz w:val="28"/>
          <w:szCs w:val="28"/>
        </w:rPr>
        <w:t xml:space="preserve"> город </w:t>
      </w:r>
      <w:r>
        <w:rPr>
          <w:sz w:val="28"/>
          <w:szCs w:val="28"/>
        </w:rPr>
        <w:t xml:space="preserve"> </w:t>
      </w:r>
      <w:r w:rsidRPr="006E569A">
        <w:rPr>
          <w:sz w:val="28"/>
          <w:szCs w:val="28"/>
        </w:rPr>
        <w:t xml:space="preserve">Орёл, улица </w:t>
      </w:r>
      <w:r>
        <w:rPr>
          <w:sz w:val="28"/>
          <w:szCs w:val="28"/>
        </w:rPr>
        <w:t xml:space="preserve"> </w:t>
      </w:r>
      <w:r w:rsidRPr="006E569A">
        <w:rPr>
          <w:sz w:val="28"/>
          <w:szCs w:val="28"/>
        </w:rPr>
        <w:t>М. Горького, 36 (киноконцертный зал «Юбилейный»), кабинет №</w:t>
      </w:r>
      <w:r>
        <w:rPr>
          <w:sz w:val="28"/>
          <w:szCs w:val="28"/>
        </w:rPr>
        <w:t xml:space="preserve"> </w:t>
      </w:r>
      <w:r w:rsidRPr="006E569A">
        <w:rPr>
          <w:sz w:val="28"/>
          <w:szCs w:val="28"/>
        </w:rPr>
        <w:t>30.</w:t>
      </w:r>
    </w:p>
    <w:p w:rsidR="00794B13" w:rsidRPr="0004627B" w:rsidRDefault="00794B13" w:rsidP="00A93548">
      <w:pPr>
        <w:ind w:firstLine="708"/>
        <w:jc w:val="both"/>
        <w:rPr>
          <w:sz w:val="28"/>
          <w:szCs w:val="28"/>
        </w:rPr>
      </w:pPr>
      <w:r w:rsidRPr="006E569A">
        <w:rPr>
          <w:sz w:val="28"/>
          <w:szCs w:val="28"/>
        </w:rPr>
        <w:t>Организатором</w:t>
      </w:r>
      <w:r>
        <w:rPr>
          <w:sz w:val="28"/>
          <w:szCs w:val="28"/>
        </w:rPr>
        <w:t xml:space="preserve">  </w:t>
      </w:r>
      <w:r w:rsidRPr="006E569A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 xml:space="preserve"> </w:t>
      </w:r>
      <w:r w:rsidRPr="006E569A">
        <w:rPr>
          <w:sz w:val="28"/>
          <w:szCs w:val="28"/>
        </w:rPr>
        <w:t xml:space="preserve">аукциона </w:t>
      </w:r>
      <w:r>
        <w:rPr>
          <w:sz w:val="28"/>
          <w:szCs w:val="28"/>
        </w:rPr>
        <w:t xml:space="preserve"> </w:t>
      </w:r>
      <w:r w:rsidRPr="006E569A">
        <w:rPr>
          <w:sz w:val="28"/>
          <w:szCs w:val="28"/>
        </w:rPr>
        <w:t>является</w:t>
      </w:r>
      <w:r w:rsidRPr="0004627B">
        <w:rPr>
          <w:sz w:val="28"/>
          <w:szCs w:val="28"/>
        </w:rPr>
        <w:t xml:space="preserve"> Муниципальное  автономное учреждение культуры «Городской парк культуры и отдыха» (далее – МАУК                       «ГПК и О»).</w:t>
      </w:r>
    </w:p>
    <w:p w:rsidR="00794B13" w:rsidRPr="0004627B" w:rsidRDefault="00794B13" w:rsidP="00A93548">
      <w:pPr>
        <w:ind w:firstLine="708"/>
        <w:jc w:val="both"/>
        <w:rPr>
          <w:sz w:val="28"/>
          <w:szCs w:val="28"/>
        </w:rPr>
      </w:pPr>
      <w:r w:rsidRPr="0004627B">
        <w:rPr>
          <w:sz w:val="28"/>
          <w:szCs w:val="28"/>
        </w:rPr>
        <w:t>Место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нахождения, почтовый 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адрес </w:t>
      </w:r>
      <w:r>
        <w:rPr>
          <w:sz w:val="28"/>
          <w:szCs w:val="28"/>
        </w:rPr>
        <w:t xml:space="preserve"> </w:t>
      </w:r>
      <w:r w:rsidRPr="0004627B">
        <w:rPr>
          <w:sz w:val="28"/>
          <w:szCs w:val="28"/>
        </w:rPr>
        <w:t xml:space="preserve">организатора аукциона, телефон: 302040, город Орел, ул. М.Горького, 36, тел. </w:t>
      </w:r>
      <w:r w:rsidRPr="001302D4">
        <w:rPr>
          <w:sz w:val="28"/>
          <w:szCs w:val="28"/>
        </w:rPr>
        <w:t>8 (4862)59-88-</w:t>
      </w:r>
      <w:r w:rsidRPr="0004627B">
        <w:rPr>
          <w:sz w:val="28"/>
          <w:szCs w:val="28"/>
        </w:rPr>
        <w:t>08.</w:t>
      </w:r>
    </w:p>
    <w:p w:rsidR="00794B13" w:rsidRPr="0004627B" w:rsidRDefault="00794B13" w:rsidP="00A935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4627B">
        <w:rPr>
          <w:sz w:val="28"/>
          <w:szCs w:val="28"/>
        </w:rPr>
        <w:t>Контактные лица, телефоны, адреса электронной почты:</w:t>
      </w:r>
    </w:p>
    <w:p w:rsidR="00794B13" w:rsidRPr="006E569A" w:rsidRDefault="00794B13" w:rsidP="006E569A">
      <w:pPr>
        <w:pStyle w:val="ListParagraph"/>
        <w:ind w:left="786"/>
        <w:rPr>
          <w:sz w:val="28"/>
          <w:szCs w:val="28"/>
        </w:rPr>
      </w:pPr>
      <w:r w:rsidRPr="0004627B">
        <w:rPr>
          <w:sz w:val="28"/>
          <w:szCs w:val="28"/>
        </w:rPr>
        <w:t>Павлова Екатерина Валерьевна</w:t>
      </w:r>
      <w:r>
        <w:rPr>
          <w:sz w:val="28"/>
          <w:szCs w:val="28"/>
        </w:rPr>
        <w:t xml:space="preserve">, </w:t>
      </w:r>
      <w:r w:rsidRPr="006E569A">
        <w:rPr>
          <w:sz w:val="28"/>
          <w:szCs w:val="28"/>
        </w:rPr>
        <w:t>Калинин Владимир Иванович</w:t>
      </w:r>
    </w:p>
    <w:p w:rsidR="00794B13" w:rsidRPr="00A93548" w:rsidRDefault="00794B13" w:rsidP="00A93548">
      <w:pPr>
        <w:pStyle w:val="ListParagraph"/>
        <w:ind w:left="786"/>
        <w:rPr>
          <w:sz w:val="28"/>
          <w:szCs w:val="28"/>
        </w:rPr>
      </w:pPr>
      <w:r w:rsidRPr="0004627B">
        <w:rPr>
          <w:sz w:val="28"/>
          <w:szCs w:val="28"/>
        </w:rPr>
        <w:t xml:space="preserve">Тел/факс. </w:t>
      </w:r>
      <w:r w:rsidRPr="00A93548">
        <w:rPr>
          <w:sz w:val="28"/>
          <w:szCs w:val="28"/>
        </w:rPr>
        <w:t>8 (4862)59-88-10, 8(4862)59-88-09</w:t>
      </w:r>
    </w:p>
    <w:p w:rsidR="00794B13" w:rsidRPr="001302D4" w:rsidRDefault="00794B13" w:rsidP="00A93548">
      <w:pPr>
        <w:pStyle w:val="ListParagraph"/>
        <w:ind w:left="786"/>
        <w:jc w:val="both"/>
      </w:pPr>
      <w:r w:rsidRPr="0004627B">
        <w:rPr>
          <w:sz w:val="28"/>
          <w:szCs w:val="28"/>
          <w:lang w:val="en-US"/>
        </w:rPr>
        <w:t>E</w:t>
      </w:r>
      <w:r w:rsidRPr="001302D4">
        <w:rPr>
          <w:sz w:val="28"/>
          <w:szCs w:val="28"/>
        </w:rPr>
        <w:t>-</w:t>
      </w:r>
      <w:r w:rsidRPr="0004627B">
        <w:rPr>
          <w:sz w:val="28"/>
          <w:szCs w:val="28"/>
          <w:lang w:val="en-US"/>
        </w:rPr>
        <w:t>mail</w:t>
      </w:r>
      <w:r w:rsidRPr="001302D4">
        <w:rPr>
          <w:sz w:val="28"/>
          <w:szCs w:val="28"/>
        </w:rPr>
        <w:t xml:space="preserve">: </w:t>
      </w:r>
      <w:r w:rsidRPr="00A93548">
        <w:rPr>
          <w:sz w:val="28"/>
          <w:szCs w:val="28"/>
          <w:shd w:val="clear" w:color="auto" w:fill="FFFFFF"/>
          <w:lang w:val="en-US"/>
        </w:rPr>
        <w:t>bux</w:t>
      </w:r>
      <w:r w:rsidRPr="001302D4">
        <w:rPr>
          <w:sz w:val="28"/>
          <w:szCs w:val="28"/>
          <w:shd w:val="clear" w:color="auto" w:fill="FFFFFF"/>
        </w:rPr>
        <w:t>@</w:t>
      </w:r>
      <w:r w:rsidRPr="00A93548">
        <w:rPr>
          <w:sz w:val="28"/>
          <w:szCs w:val="28"/>
          <w:shd w:val="clear" w:color="auto" w:fill="FFFFFF"/>
          <w:lang w:val="en-US"/>
        </w:rPr>
        <w:t>parkorel</w:t>
      </w:r>
      <w:r w:rsidRPr="001302D4">
        <w:rPr>
          <w:sz w:val="28"/>
          <w:szCs w:val="28"/>
          <w:shd w:val="clear" w:color="auto" w:fill="FFFFFF"/>
        </w:rPr>
        <w:t>.</w:t>
      </w:r>
      <w:r w:rsidRPr="00A93548">
        <w:rPr>
          <w:sz w:val="28"/>
          <w:szCs w:val="28"/>
          <w:shd w:val="clear" w:color="auto" w:fill="FFFFFF"/>
          <w:lang w:val="en-US"/>
        </w:rPr>
        <w:t>ru</w:t>
      </w:r>
    </w:p>
    <w:p w:rsidR="00794B13" w:rsidRDefault="00794B13" w:rsidP="00A93548">
      <w:pPr>
        <w:ind w:firstLine="709"/>
        <w:jc w:val="both"/>
        <w:rPr>
          <w:color w:val="000000"/>
          <w:sz w:val="28"/>
          <w:szCs w:val="28"/>
        </w:rPr>
      </w:pPr>
      <w:r w:rsidRPr="0004627B">
        <w:rPr>
          <w:color w:val="000000"/>
          <w:sz w:val="28"/>
          <w:szCs w:val="28"/>
        </w:rPr>
        <w:t>Извещение о проведении Аукциона является публичной офертой для заключения договора о задатке в соответствии со статьей 437 Гражданского кодекса  Российской  Федерации, а подача заявки и перечисление задатка - акцептом, после чего договор о задатке считается заключенным в письменной форме.</w:t>
      </w:r>
    </w:p>
    <w:p w:rsidR="00794B13" w:rsidRPr="00693F5B" w:rsidRDefault="00794B13" w:rsidP="00A93548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545F">
        <w:rPr>
          <w:rFonts w:ascii="Times New Roman" w:hAnsi="Times New Roman" w:cs="Times New Roman"/>
          <w:sz w:val="28"/>
          <w:szCs w:val="28"/>
        </w:rPr>
        <w:t xml:space="preserve">     В целях </w:t>
      </w:r>
      <w:r w:rsidRPr="00D6545F">
        <w:rPr>
          <w:rFonts w:ascii="Times New Roman" w:hAnsi="Times New Roman" w:cs="Times New Roman"/>
          <w:color w:val="242424"/>
          <w:sz w:val="28"/>
          <w:szCs w:val="28"/>
        </w:rPr>
        <w:t>обеспечения  санитарно-эпидемиологического благополучия населения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заявки  на </w:t>
      </w:r>
      <w:r w:rsidRPr="00445000">
        <w:rPr>
          <w:rFonts w:ascii="Times New Roman" w:hAnsi="Times New Roman" w:cs="Times New Roman"/>
          <w:sz w:val="28"/>
          <w:szCs w:val="28"/>
        </w:rPr>
        <w:t>участи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500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Аукционе 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принимаются  в  форме  электронных документов по адресу электронной почты: </w:t>
      </w:r>
      <w:r w:rsidRPr="0009636B">
        <w:rPr>
          <w:rFonts w:ascii="Times New Roman" w:hAnsi="Times New Roman" w:cs="Times New Roman"/>
          <w:sz w:val="28"/>
          <w:szCs w:val="28"/>
          <w:shd w:val="clear" w:color="auto" w:fill="FFFFFF"/>
        </w:rPr>
        <w:t>bux@parkorel.ru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94B13" w:rsidRDefault="00794B13" w:rsidP="00A93548">
      <w:pPr>
        <w:pStyle w:val="Heading3"/>
        <w:spacing w:before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10FA3">
        <w:rPr>
          <w:rFonts w:ascii="Times New Roman" w:hAnsi="Times New Roman"/>
          <w:b w:val="0"/>
          <w:color w:val="auto"/>
          <w:sz w:val="28"/>
          <w:szCs w:val="28"/>
        </w:rPr>
        <w:t xml:space="preserve">Электронные документы направляются в виде файлов отсканированных с бумажных носителей  образами документов, в  формате  </w:t>
      </w:r>
      <w:r w:rsidRPr="00510FA3">
        <w:rPr>
          <w:rFonts w:ascii="Times New Roman" w:hAnsi="Times New Roman"/>
          <w:b w:val="0"/>
          <w:color w:val="auto"/>
          <w:spacing w:val="-8"/>
          <w:sz w:val="28"/>
          <w:szCs w:val="28"/>
        </w:rPr>
        <w:t>jpeg,  pdf</w:t>
      </w:r>
      <w:r>
        <w:rPr>
          <w:rFonts w:ascii="Times New Roman" w:hAnsi="Times New Roman"/>
          <w:b w:val="0"/>
          <w:color w:val="auto"/>
          <w:spacing w:val="-8"/>
          <w:sz w:val="28"/>
          <w:szCs w:val="28"/>
        </w:rPr>
        <w:t xml:space="preserve">, </w:t>
      </w:r>
      <w:r w:rsidRPr="00510FA3">
        <w:rPr>
          <w:rFonts w:ascii="Times New Roman" w:hAnsi="Times New Roman"/>
          <w:b w:val="0"/>
          <w:color w:val="auto"/>
          <w:sz w:val="28"/>
          <w:szCs w:val="28"/>
        </w:rPr>
        <w:t xml:space="preserve"> входящих в состав заявки на участие в </w:t>
      </w:r>
      <w:r w:rsidRPr="00445000">
        <w:rPr>
          <w:rFonts w:ascii="Times New Roman" w:hAnsi="Times New Roman"/>
          <w:sz w:val="28"/>
          <w:szCs w:val="28"/>
        </w:rPr>
        <w:t xml:space="preserve"> </w:t>
      </w:r>
      <w:r w:rsidRPr="00222A71">
        <w:rPr>
          <w:rFonts w:ascii="Times New Roman" w:hAnsi="Times New Roman"/>
          <w:b w:val="0"/>
          <w:color w:val="auto"/>
          <w:sz w:val="28"/>
          <w:szCs w:val="28"/>
        </w:rPr>
        <w:t>Аукционе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0FA3">
        <w:rPr>
          <w:rFonts w:ascii="Times New Roman" w:hAnsi="Times New Roman"/>
          <w:b w:val="0"/>
          <w:color w:val="auto"/>
          <w:sz w:val="28"/>
          <w:szCs w:val="28"/>
        </w:rPr>
        <w:t>единым электронным письмом.</w:t>
      </w:r>
    </w:p>
    <w:p w:rsidR="00794B13" w:rsidRPr="001D5326" w:rsidRDefault="00794B13" w:rsidP="00A93548">
      <w:pPr>
        <w:ind w:firstLine="426"/>
        <w:jc w:val="both"/>
        <w:rPr>
          <w:sz w:val="28"/>
          <w:szCs w:val="28"/>
        </w:rPr>
      </w:pPr>
      <w:r w:rsidRPr="001D5326">
        <w:rPr>
          <w:sz w:val="28"/>
          <w:szCs w:val="28"/>
        </w:rPr>
        <w:t xml:space="preserve">Заявки на участие </w:t>
      </w:r>
      <w:r w:rsidRPr="001D5326">
        <w:rPr>
          <w:color w:val="000000"/>
          <w:sz w:val="28"/>
          <w:szCs w:val="28"/>
        </w:rPr>
        <w:t>в Аукционе</w:t>
      </w: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оформляются по форме, указанной в приложении № 1 к настоящему извещению  и </w:t>
      </w:r>
      <w:r w:rsidRPr="001D5326">
        <w:rPr>
          <w:sz w:val="28"/>
          <w:szCs w:val="28"/>
        </w:rPr>
        <w:t>пред</w:t>
      </w:r>
      <w:r>
        <w:rPr>
          <w:sz w:val="28"/>
          <w:szCs w:val="28"/>
        </w:rPr>
        <w:t>о</w:t>
      </w:r>
      <w:r w:rsidRPr="001D5326">
        <w:rPr>
          <w:sz w:val="28"/>
          <w:szCs w:val="28"/>
        </w:rPr>
        <w:t xml:space="preserve">ставляются организатору </w:t>
      </w:r>
      <w:r w:rsidRPr="00FB3DC7">
        <w:rPr>
          <w:sz w:val="28"/>
          <w:szCs w:val="28"/>
        </w:rPr>
        <w:t xml:space="preserve">проведения аукциона </w:t>
      </w:r>
      <w:r>
        <w:rPr>
          <w:color w:val="242424"/>
          <w:sz w:val="28"/>
          <w:szCs w:val="28"/>
        </w:rPr>
        <w:t>в форме</w:t>
      </w:r>
      <w:r w:rsidRPr="001D5326">
        <w:rPr>
          <w:color w:val="242424"/>
          <w:sz w:val="28"/>
          <w:szCs w:val="28"/>
        </w:rPr>
        <w:t xml:space="preserve"> электронных документов по адресу электронной почты:</w:t>
      </w:r>
      <w:r>
        <w:rPr>
          <w:color w:val="242424"/>
          <w:sz w:val="28"/>
          <w:szCs w:val="28"/>
        </w:rPr>
        <w:t xml:space="preserve"> </w:t>
      </w:r>
      <w:hyperlink r:id="rId7" w:history="1">
        <w:r w:rsidRPr="001D5326">
          <w:rPr>
            <w:rStyle w:val="Hyperlink"/>
            <w:sz w:val="28"/>
            <w:szCs w:val="28"/>
            <w:lang w:val="en-US"/>
          </w:rPr>
          <w:t>bux</w:t>
        </w:r>
        <w:r w:rsidRPr="001D5326">
          <w:rPr>
            <w:rStyle w:val="Hyperlink"/>
            <w:sz w:val="28"/>
            <w:szCs w:val="28"/>
          </w:rPr>
          <w:t>@</w:t>
        </w:r>
        <w:r w:rsidRPr="001D5326">
          <w:rPr>
            <w:rStyle w:val="Hyperlink"/>
            <w:sz w:val="28"/>
            <w:szCs w:val="28"/>
            <w:lang w:val="en-US"/>
          </w:rPr>
          <w:t>parkorel</w:t>
        </w:r>
        <w:r w:rsidRPr="001D5326">
          <w:rPr>
            <w:rStyle w:val="Hyperlink"/>
            <w:sz w:val="28"/>
            <w:szCs w:val="28"/>
          </w:rPr>
          <w:t>.</w:t>
        </w:r>
        <w:r w:rsidRPr="001D5326">
          <w:rPr>
            <w:rStyle w:val="Hyperlink"/>
            <w:sz w:val="28"/>
            <w:szCs w:val="28"/>
            <w:lang w:val="en-US"/>
          </w:rPr>
          <w:t>ru</w:t>
        </w:r>
      </w:hyperlink>
      <w:r w:rsidRPr="001D5326">
        <w:rPr>
          <w:sz w:val="28"/>
          <w:szCs w:val="28"/>
        </w:rPr>
        <w:t>, с 09:00 (время московское) «</w:t>
      </w:r>
      <w:r>
        <w:rPr>
          <w:sz w:val="28"/>
          <w:szCs w:val="28"/>
        </w:rPr>
        <w:t>30</w:t>
      </w:r>
      <w:r w:rsidRPr="001D5326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1D5326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Pr="001D5326">
        <w:rPr>
          <w:sz w:val="28"/>
          <w:szCs w:val="28"/>
        </w:rPr>
        <w:t xml:space="preserve">г. по </w:t>
      </w:r>
      <w:r>
        <w:rPr>
          <w:sz w:val="28"/>
          <w:szCs w:val="28"/>
        </w:rPr>
        <w:t xml:space="preserve">                         </w:t>
      </w:r>
      <w:r w:rsidRPr="001D5326">
        <w:rPr>
          <w:sz w:val="28"/>
          <w:szCs w:val="28"/>
        </w:rPr>
        <w:t>«</w:t>
      </w:r>
      <w:r>
        <w:rPr>
          <w:sz w:val="28"/>
          <w:szCs w:val="28"/>
        </w:rPr>
        <w:t>23</w:t>
      </w:r>
      <w:r w:rsidRPr="001D532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апреля </w:t>
      </w:r>
      <w:r w:rsidRPr="001D5326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1D5326">
        <w:rPr>
          <w:sz w:val="28"/>
          <w:szCs w:val="28"/>
        </w:rPr>
        <w:t>г. включительно</w:t>
      </w:r>
      <w:r>
        <w:rPr>
          <w:sz w:val="28"/>
          <w:szCs w:val="28"/>
        </w:rPr>
        <w:t xml:space="preserve">. </w:t>
      </w:r>
    </w:p>
    <w:p w:rsidR="00794B13" w:rsidRPr="0048718C" w:rsidRDefault="00794B13" w:rsidP="00A93548">
      <w:pPr>
        <w:jc w:val="both"/>
        <w:rPr>
          <w:sz w:val="28"/>
          <w:szCs w:val="28"/>
        </w:rPr>
      </w:pPr>
      <w:r>
        <w:rPr>
          <w:sz w:val="28"/>
          <w:szCs w:val="26"/>
        </w:rPr>
        <w:t xml:space="preserve">       </w:t>
      </w:r>
      <w:r w:rsidRPr="0048718C">
        <w:rPr>
          <w:sz w:val="28"/>
          <w:szCs w:val="26"/>
        </w:rPr>
        <w:t xml:space="preserve">Схема размещения </w:t>
      </w:r>
      <w:r w:rsidRPr="0048718C">
        <w:rPr>
          <w:sz w:val="28"/>
          <w:szCs w:val="28"/>
        </w:rPr>
        <w:t>нестационарных торговых объектов на территории</w:t>
      </w:r>
      <w:r>
        <w:rPr>
          <w:sz w:val="28"/>
          <w:szCs w:val="28"/>
        </w:rPr>
        <w:t xml:space="preserve">  </w:t>
      </w:r>
      <w:r w:rsidRPr="0048718C">
        <w:rPr>
          <w:color w:val="000000"/>
          <w:sz w:val="28"/>
          <w:szCs w:val="28"/>
        </w:rPr>
        <w:t>МАУК «</w:t>
      </w:r>
      <w:r>
        <w:rPr>
          <w:color w:val="000000"/>
          <w:sz w:val="28"/>
          <w:szCs w:val="28"/>
        </w:rPr>
        <w:t>ГПК и О</w:t>
      </w:r>
      <w:r w:rsidRPr="0048718C">
        <w:rPr>
          <w:color w:val="000000"/>
          <w:sz w:val="28"/>
          <w:szCs w:val="28"/>
        </w:rPr>
        <w:t>»</w:t>
      </w:r>
      <w:r w:rsidRPr="0048718C">
        <w:rPr>
          <w:sz w:val="28"/>
          <w:szCs w:val="26"/>
        </w:rPr>
        <w:t xml:space="preserve"> приведена в приложении № 2 к извещению.</w:t>
      </w:r>
    </w:p>
    <w:p w:rsidR="00794B13" w:rsidRPr="00AD343C" w:rsidRDefault="00794B13" w:rsidP="00A93548">
      <w:pPr>
        <w:ind w:firstLine="709"/>
        <w:jc w:val="both"/>
        <w:rPr>
          <w:sz w:val="28"/>
          <w:szCs w:val="28"/>
        </w:rPr>
      </w:pPr>
      <w:r w:rsidRPr="00AD343C">
        <w:rPr>
          <w:sz w:val="28"/>
          <w:szCs w:val="28"/>
        </w:rPr>
        <w:t xml:space="preserve">Торговые места (лоты) </w:t>
      </w:r>
      <w:r w:rsidRPr="003B2AE5">
        <w:rPr>
          <w:sz w:val="28"/>
          <w:szCs w:val="28"/>
        </w:rPr>
        <w:t>для размещения нестационарных торговых объектов, соответствующие  Постановлению Администрации города Орла от 24 октября 2016 года № 4798 «Об утверждении схем размещения нестационарных торговых объектов на территории города Орла»,  указаны</w:t>
      </w:r>
      <w:r w:rsidRPr="00AD343C">
        <w:rPr>
          <w:sz w:val="28"/>
          <w:szCs w:val="28"/>
        </w:rPr>
        <w:t xml:space="preserve"> в следующей таблице:</w:t>
      </w:r>
    </w:p>
    <w:p w:rsidR="00794B13" w:rsidRDefault="00794B13" w:rsidP="00A93548">
      <w:pPr>
        <w:ind w:firstLine="709"/>
        <w:jc w:val="both"/>
        <w:rPr>
          <w:color w:val="FF0000"/>
          <w:sz w:val="28"/>
          <w:szCs w:val="28"/>
        </w:rPr>
        <w:sectPr w:rsidR="00794B13" w:rsidSect="00B93291">
          <w:pgSz w:w="11906" w:h="16838"/>
          <w:pgMar w:top="426" w:right="851" w:bottom="426" w:left="992" w:header="709" w:footer="709" w:gutter="0"/>
          <w:cols w:space="708"/>
          <w:docGrid w:linePitch="360"/>
        </w:sectPr>
      </w:pPr>
    </w:p>
    <w:p w:rsidR="00794B13" w:rsidRDefault="00794B13" w:rsidP="00A93548">
      <w:pPr>
        <w:spacing w:line="266" w:lineRule="auto"/>
        <w:jc w:val="both"/>
        <w:rPr>
          <w:color w:val="000000"/>
          <w:sz w:val="28"/>
          <w:szCs w:val="28"/>
        </w:rPr>
      </w:pPr>
    </w:p>
    <w:tbl>
      <w:tblPr>
        <w:tblpPr w:leftFromText="180" w:rightFromText="180" w:horzAnchor="margin" w:tblpY="564"/>
        <w:tblW w:w="15735" w:type="dxa"/>
        <w:tblLayout w:type="fixed"/>
        <w:tblLook w:val="00A0"/>
      </w:tblPr>
      <w:tblGrid>
        <w:gridCol w:w="851"/>
        <w:gridCol w:w="1701"/>
        <w:gridCol w:w="2268"/>
        <w:gridCol w:w="2410"/>
        <w:gridCol w:w="1417"/>
        <w:gridCol w:w="1701"/>
        <w:gridCol w:w="1418"/>
        <w:gridCol w:w="2977"/>
        <w:gridCol w:w="992"/>
      </w:tblGrid>
      <w:tr w:rsidR="00794B13" w:rsidRPr="001B2F43" w:rsidTr="003635BB">
        <w:trPr>
          <w:cantSplit/>
          <w:trHeight w:val="17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94B13" w:rsidRPr="001B2F43" w:rsidRDefault="00794B13" w:rsidP="0080730A">
            <w:pPr>
              <w:ind w:left="-79" w:right="-108"/>
              <w:jc w:val="center"/>
              <w:rPr>
                <w:sz w:val="23"/>
                <w:szCs w:val="23"/>
              </w:rPr>
            </w:pPr>
            <w:r w:rsidRPr="001B2F43">
              <w:rPr>
                <w:sz w:val="23"/>
                <w:szCs w:val="23"/>
              </w:rPr>
              <w:t>№ места</w:t>
            </w:r>
            <w:r w:rsidRPr="001B2F43">
              <w:rPr>
                <w:b/>
                <w:sz w:val="23"/>
                <w:szCs w:val="23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1B2F43" w:rsidRDefault="00794B13" w:rsidP="0080730A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1B2F43">
              <w:rPr>
                <w:sz w:val="23"/>
                <w:szCs w:val="23"/>
                <w:lang w:eastAsia="en-US"/>
              </w:rPr>
              <w:t xml:space="preserve">Вид  </w:t>
            </w:r>
            <w:r>
              <w:rPr>
                <w:sz w:val="23"/>
                <w:szCs w:val="23"/>
                <w:lang w:eastAsia="en-US"/>
              </w:rPr>
              <w:t>НТО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B2F43" w:rsidRDefault="00794B13" w:rsidP="0080730A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1B2F43">
              <w:rPr>
                <w:sz w:val="23"/>
                <w:szCs w:val="23"/>
                <w:lang w:eastAsia="en-US"/>
              </w:rPr>
              <w:t>Адрес  месторасположения</w:t>
            </w:r>
          </w:p>
          <w:p w:rsidR="00794B13" w:rsidRPr="001B2F43" w:rsidRDefault="00794B13" w:rsidP="0080730A">
            <w:pPr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НТО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B2F43" w:rsidRDefault="00794B13" w:rsidP="0080730A">
            <w:pPr>
              <w:jc w:val="center"/>
              <w:rPr>
                <w:color w:val="000000"/>
                <w:sz w:val="23"/>
                <w:szCs w:val="23"/>
              </w:rPr>
            </w:pPr>
            <w:r w:rsidRPr="001B2F43">
              <w:rPr>
                <w:color w:val="000000"/>
                <w:sz w:val="23"/>
                <w:szCs w:val="23"/>
              </w:rPr>
              <w:t>Ассортимент реализуемых товаров, оказываемых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B2F43" w:rsidRDefault="00794B13" w:rsidP="0080730A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1B2F43">
              <w:rPr>
                <w:sz w:val="23"/>
                <w:szCs w:val="23"/>
                <w:lang w:eastAsia="en-US"/>
              </w:rPr>
              <w:t>Площадь для</w:t>
            </w:r>
          </w:p>
          <w:p w:rsidR="00794B13" w:rsidRPr="001B2F43" w:rsidRDefault="00794B13" w:rsidP="0080730A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  <w:lang w:eastAsia="en-US"/>
              </w:rPr>
            </w:pPr>
            <w:r w:rsidRPr="001B2F43">
              <w:rPr>
                <w:sz w:val="23"/>
                <w:szCs w:val="23"/>
                <w:lang w:eastAsia="en-US"/>
              </w:rPr>
              <w:t>размещения</w:t>
            </w:r>
          </w:p>
          <w:p w:rsidR="00794B13" w:rsidRPr="001B2F43" w:rsidRDefault="00794B13" w:rsidP="0080730A">
            <w:pPr>
              <w:ind w:left="-108" w:right="-108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НТО</w:t>
            </w:r>
            <w:r w:rsidRPr="001B2F43">
              <w:rPr>
                <w:sz w:val="23"/>
                <w:szCs w:val="23"/>
                <w:lang w:eastAsia="en-US"/>
              </w:rPr>
              <w:t>,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B2F43" w:rsidRDefault="00794B13" w:rsidP="0080730A">
            <w:pPr>
              <w:jc w:val="center"/>
              <w:rPr>
                <w:sz w:val="23"/>
                <w:szCs w:val="23"/>
              </w:rPr>
            </w:pPr>
            <w:r w:rsidRPr="001B2F43">
              <w:rPr>
                <w:sz w:val="23"/>
                <w:szCs w:val="23"/>
              </w:rPr>
              <w:t xml:space="preserve">Срок размещения объекта </w:t>
            </w:r>
            <w:r>
              <w:rPr>
                <w:sz w:val="23"/>
                <w:szCs w:val="23"/>
                <w:lang w:eastAsia="en-US"/>
              </w:rPr>
              <w:t>НТО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B2F43" w:rsidRDefault="00794B13" w:rsidP="0080730A">
            <w:pPr>
              <w:ind w:right="-2"/>
              <w:jc w:val="center"/>
              <w:rPr>
                <w:sz w:val="23"/>
                <w:szCs w:val="23"/>
              </w:rPr>
            </w:pPr>
            <w:r w:rsidRPr="001B2F43">
              <w:rPr>
                <w:sz w:val="23"/>
                <w:szCs w:val="23"/>
              </w:rPr>
              <w:t>Начальная стоимость    лота, руб.</w:t>
            </w:r>
          </w:p>
          <w:p w:rsidR="00794B13" w:rsidRPr="001B2F43" w:rsidRDefault="00794B13" w:rsidP="0080730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B2F43" w:rsidRDefault="00794B13" w:rsidP="0080730A">
            <w:pPr>
              <w:jc w:val="center"/>
              <w:rPr>
                <w:color w:val="000000"/>
                <w:sz w:val="23"/>
                <w:szCs w:val="23"/>
              </w:rPr>
            </w:pPr>
            <w:r w:rsidRPr="001B2F43">
              <w:rPr>
                <w:color w:val="000000"/>
                <w:sz w:val="23"/>
                <w:szCs w:val="23"/>
              </w:rPr>
              <w:t>Требование к внешнему виду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1B2F43" w:rsidRDefault="00794B13" w:rsidP="0080730A">
            <w:pPr>
              <w:ind w:left="113" w:right="113"/>
              <w:jc w:val="center"/>
              <w:rPr>
                <w:color w:val="000000"/>
                <w:sz w:val="23"/>
                <w:szCs w:val="23"/>
              </w:rPr>
            </w:pPr>
            <w:r w:rsidRPr="001B2F43">
              <w:rPr>
                <w:color w:val="000000"/>
                <w:sz w:val="23"/>
                <w:szCs w:val="23"/>
              </w:rPr>
              <w:t>Примечание</w:t>
            </w:r>
          </w:p>
          <w:p w:rsidR="00794B13" w:rsidRPr="001B2F43" w:rsidRDefault="00794B13" w:rsidP="0080730A">
            <w:pPr>
              <w:ind w:left="113" w:right="113"/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176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  <w:p w:rsidR="00794B13" w:rsidRPr="006E569A" w:rsidRDefault="00794B13" w:rsidP="0080730A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(историческая часть парка от колоннады до 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6E569A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6E569A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177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(историческая часть парка от колоннады до 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6E569A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6E569A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178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(историческая часть парка от колоннады до 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6E569A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6E569A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179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(историческая часть парка от колоннады до 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6E569A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6E569A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(историческая часть парка от колоннады до 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(историческая часть парка от колоннады до 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</w:p>
          <w:p w:rsidR="00794B13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</w:p>
          <w:p w:rsidR="00794B13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187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тележка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9B1B75" w:rsidRDefault="00794B13" w:rsidP="0080730A">
            <w:pPr>
              <w:jc w:val="center"/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Мороженое, безалкогольные напитки,  поп-корн, сладкая вата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06.09.2021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18 513,80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</w:p>
          <w:p w:rsidR="00794B13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  <w:r w:rsidRPr="00E81C76">
              <w:rPr>
                <w:szCs w:val="22"/>
              </w:rPr>
              <w:t>МАУК «ГПК и О»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(историческая часть парка от колоннады до</w:t>
            </w:r>
          </w:p>
          <w:p w:rsidR="00794B13" w:rsidRPr="00E81C76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 РЦ «Сфера-Т»)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Игрушки, сувениры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30.04.2022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146 675,20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94B13" w:rsidRPr="00E81C76" w:rsidRDefault="00794B13" w:rsidP="0080730A">
            <w:pPr>
              <w:spacing w:line="276" w:lineRule="auto"/>
              <w:jc w:val="center"/>
              <w:rPr>
                <w:b/>
                <w:color w:val="000000"/>
                <w:szCs w:val="20"/>
                <w:highlight w:val="yellow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  <w:rPr>
                <w:color w:val="000000"/>
              </w:rPr>
            </w:pPr>
            <w:r w:rsidRPr="00C87361">
              <w:rPr>
                <w:color w:val="000000"/>
                <w:sz w:val="22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172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189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  <w:r w:rsidRPr="00E81C76">
              <w:rPr>
                <w:szCs w:val="22"/>
              </w:rPr>
              <w:t>МАУК «ГПК и О»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 (историческая часть парка от колоннады до </w:t>
            </w:r>
          </w:p>
          <w:p w:rsidR="00794B13" w:rsidRPr="00E81C76" w:rsidRDefault="00794B13" w:rsidP="0080730A">
            <w:pPr>
              <w:jc w:val="center"/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Игрушки, сувениры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30.04.2022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146 675,20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94B13" w:rsidRPr="009B1B75" w:rsidRDefault="00794B13" w:rsidP="0080730A">
            <w:pPr>
              <w:spacing w:line="276" w:lineRule="auto"/>
              <w:jc w:val="center"/>
              <w:rPr>
                <w:color w:val="000000"/>
                <w:highlight w:val="yellow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  <w:rPr>
                <w:color w:val="000000"/>
              </w:rPr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1629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  <w:r w:rsidRPr="00E81C76">
              <w:rPr>
                <w:szCs w:val="22"/>
              </w:rPr>
              <w:t>МАУК «ГПК и О»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 (историческая часть парка от колоннады до </w:t>
            </w:r>
          </w:p>
          <w:p w:rsidR="00794B13" w:rsidRPr="00E81C76" w:rsidRDefault="00794B13" w:rsidP="0080730A">
            <w:pPr>
              <w:jc w:val="center"/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30.04.2022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206 262,00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94B13" w:rsidRPr="009B1B75" w:rsidRDefault="00794B13" w:rsidP="0080730A">
            <w:pPr>
              <w:spacing w:line="276" w:lineRule="auto"/>
              <w:jc w:val="center"/>
              <w:rPr>
                <w:highlight w:val="yellow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211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  <w:r w:rsidRPr="00E81C76">
              <w:rPr>
                <w:szCs w:val="22"/>
              </w:rPr>
              <w:t>МАУК «ГПК и О»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 (историческая часть парка от колоннады до </w:t>
            </w:r>
          </w:p>
          <w:p w:rsidR="00794B13" w:rsidRPr="00E81C76" w:rsidRDefault="00794B13" w:rsidP="0080730A">
            <w:pPr>
              <w:jc w:val="center"/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30.04.2022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206 262,00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E87477" w:rsidRDefault="00794B13" w:rsidP="0080730A">
            <w:pPr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  <w:r w:rsidRPr="00E81C76">
              <w:rPr>
                <w:szCs w:val="22"/>
              </w:rPr>
              <w:t>МАУК «ГПК и О»</w:t>
            </w:r>
          </w:p>
          <w:p w:rsidR="00794B13" w:rsidRDefault="00794B13" w:rsidP="0080730A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 xml:space="preserve"> (историческая часть парка от колоннады до </w:t>
            </w:r>
          </w:p>
          <w:p w:rsidR="00794B13" w:rsidRPr="00E81C76" w:rsidRDefault="00794B13" w:rsidP="0080730A">
            <w:pPr>
              <w:jc w:val="center"/>
            </w:pPr>
            <w:r w:rsidRPr="00E81C76">
              <w:rPr>
                <w:b/>
                <w:szCs w:val="22"/>
              </w:rPr>
              <w:t>РЦ «Сфера-Т»)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 xml:space="preserve">Кондитерские изделия, безалкогольные напитки, мороженое </w:t>
            </w:r>
          </w:p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9,0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794B13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</w:t>
            </w:r>
          </w:p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30.04.2022  </w:t>
            </w:r>
            <w:r w:rsidRPr="001F393C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206 262,00</w:t>
            </w:r>
          </w:p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4B13" w:rsidRPr="009B1B75" w:rsidRDefault="00794B13" w:rsidP="0080730A">
            <w:pPr>
              <w:jc w:val="center"/>
              <w:rPr>
                <w:highlight w:val="yellow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/>
        </w:tc>
      </w:tr>
      <w:tr w:rsidR="00794B13" w:rsidRPr="009B1B75" w:rsidTr="003635BB">
        <w:trPr>
          <w:cantSplit/>
          <w:trHeight w:val="15"/>
        </w:trPr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B13" w:rsidRPr="009B1B75" w:rsidRDefault="00794B13" w:rsidP="0080730A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rPr>
                <w:color w:val="000000"/>
              </w:rPr>
            </w:pPr>
          </w:p>
        </w:tc>
      </w:tr>
      <w:tr w:rsidR="00794B13" w:rsidRPr="009B1B75" w:rsidTr="003635BB">
        <w:trPr>
          <w:cantSplit/>
          <w:trHeight w:val="1837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E81C76" w:rsidRDefault="00794B13" w:rsidP="0080730A">
            <w:pPr>
              <w:jc w:val="center"/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9B1B75" w:rsidRDefault="00794B13" w:rsidP="0080730A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  <w:rPr>
                <w:color w:val="000000"/>
              </w:rPr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155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E07793">
              <w:rPr>
                <w:color w:val="000000"/>
                <w:szCs w:val="28"/>
              </w:rPr>
              <w:t>Игрушки, сувениры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E07793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E07793">
              <w:rPr>
                <w:color w:val="000000"/>
                <w:szCs w:val="32"/>
              </w:rPr>
              <w:t>61 483,03</w:t>
            </w:r>
          </w:p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1268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E07793">
              <w:rPr>
                <w:color w:val="000000"/>
                <w:szCs w:val="28"/>
              </w:rPr>
              <w:t>Игрушки, сувениры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13" w:rsidRPr="00E07793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E07793">
              <w:rPr>
                <w:color w:val="000000"/>
                <w:szCs w:val="32"/>
              </w:rPr>
              <w:t>61 483,03</w:t>
            </w:r>
          </w:p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38 426,89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rPr>
                <w:color w:val="000000"/>
              </w:rPr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38 426,89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9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28"/>
              </w:rPr>
            </w:pPr>
            <w:r w:rsidRPr="001F393C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30.09.2021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38 426,89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Default="00794B13" w:rsidP="0080730A">
            <w:pPr>
              <w:jc w:val="center"/>
            </w:pPr>
            <w:r w:rsidRPr="00C66314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</w:t>
            </w:r>
            <w:r>
              <w:rPr>
                <w:color w:val="000000"/>
                <w:szCs w:val="32"/>
              </w:rPr>
              <w:t>30</w:t>
            </w:r>
            <w:r w:rsidRPr="001F393C">
              <w:rPr>
                <w:color w:val="000000"/>
                <w:szCs w:val="32"/>
              </w:rPr>
              <w:t xml:space="preserve">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38 426,89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  <w:tr w:rsidR="00794B13" w:rsidRPr="009B1B75" w:rsidTr="003635BB">
        <w:trPr>
          <w:cantSplit/>
          <w:trHeight w:val="11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6E569A" w:rsidRDefault="00794B13" w:rsidP="0080730A">
            <w:pPr>
              <w:snapToGrid w:val="0"/>
              <w:jc w:val="center"/>
            </w:pPr>
            <w:r w:rsidRPr="006E569A">
              <w:rPr>
                <w:szCs w:val="22"/>
              </w:rPr>
              <w:t>199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rPr>
                <w:szCs w:val="22"/>
              </w:rPr>
              <w:t>торговая палатка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94B13" w:rsidRDefault="00794B13" w:rsidP="0080730A">
            <w:pPr>
              <w:jc w:val="center"/>
            </w:pPr>
            <w:r w:rsidRPr="009B1B75">
              <w:rPr>
                <w:sz w:val="22"/>
                <w:szCs w:val="22"/>
              </w:rPr>
              <w:t>МАУК «Городской парк культуры и отдыха»</w:t>
            </w:r>
          </w:p>
          <w:p w:rsidR="00794B13" w:rsidRPr="00892600" w:rsidRDefault="00794B13" w:rsidP="0080730A">
            <w:pPr>
              <w:jc w:val="center"/>
              <w:rPr>
                <w:b/>
              </w:rPr>
            </w:pPr>
            <w:r w:rsidRPr="00892600">
              <w:rPr>
                <w:b/>
                <w:sz w:val="22"/>
                <w:szCs w:val="22"/>
              </w:rPr>
              <w:t>(зона аттракционов)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Default="00794B13" w:rsidP="0080730A">
            <w:pPr>
              <w:jc w:val="center"/>
            </w:pPr>
            <w:r w:rsidRPr="00C66314">
              <w:rPr>
                <w:color w:val="000000"/>
                <w:szCs w:val="28"/>
              </w:rPr>
              <w:t>Кондитерские изделия, безалкогольные напитки, мороженое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B13" w:rsidRPr="006E569A" w:rsidRDefault="00794B13" w:rsidP="0080730A">
            <w:pPr>
              <w:jc w:val="center"/>
            </w:pPr>
            <w:r w:rsidRPr="006E569A"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 xml:space="preserve">  01.05.2021 -            </w:t>
            </w:r>
            <w:r>
              <w:rPr>
                <w:color w:val="000000"/>
                <w:szCs w:val="32"/>
              </w:rPr>
              <w:t>30</w:t>
            </w:r>
            <w:r w:rsidRPr="001F393C">
              <w:rPr>
                <w:color w:val="000000"/>
                <w:szCs w:val="32"/>
              </w:rPr>
              <w:t xml:space="preserve">.09.2021  </w:t>
            </w:r>
            <w:r w:rsidRPr="00E07793">
              <w:rPr>
                <w:color w:val="000000"/>
                <w:sz w:val="20"/>
                <w:szCs w:val="32"/>
              </w:rPr>
              <w:t>(включительно)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1F393C" w:rsidRDefault="00794B13" w:rsidP="0080730A">
            <w:pPr>
              <w:jc w:val="center"/>
              <w:rPr>
                <w:color w:val="000000"/>
                <w:szCs w:val="32"/>
              </w:rPr>
            </w:pPr>
            <w:r w:rsidRPr="001F393C">
              <w:rPr>
                <w:color w:val="000000"/>
                <w:szCs w:val="32"/>
              </w:rPr>
              <w:t>38 426,89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B13" w:rsidRPr="009B1B75" w:rsidRDefault="00794B13" w:rsidP="0080730A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9B1B75">
              <w:rPr>
                <w:sz w:val="20"/>
                <w:szCs w:val="20"/>
              </w:rPr>
              <w:t>эскиз, дизайн-проект внешнего вида,</w:t>
            </w:r>
            <w:r>
              <w:rPr>
                <w:sz w:val="20"/>
                <w:szCs w:val="20"/>
              </w:rPr>
              <w:t xml:space="preserve"> должен </w:t>
            </w:r>
            <w:r w:rsidRPr="009B1B75">
              <w:rPr>
                <w:sz w:val="20"/>
                <w:szCs w:val="20"/>
              </w:rPr>
              <w:t>быть  согласован с управлением градостроительства администраци</w:t>
            </w:r>
            <w:r>
              <w:rPr>
                <w:sz w:val="20"/>
                <w:szCs w:val="20"/>
              </w:rPr>
              <w:t>и г.</w:t>
            </w:r>
            <w:r w:rsidRPr="009B1B75">
              <w:rPr>
                <w:sz w:val="20"/>
                <w:szCs w:val="20"/>
              </w:rPr>
              <w:t xml:space="preserve">Орла не более </w:t>
            </w:r>
            <w:r>
              <w:rPr>
                <w:sz w:val="20"/>
                <w:szCs w:val="20"/>
              </w:rPr>
              <w:t>5</w:t>
            </w:r>
            <w:r w:rsidRPr="009B1B75">
              <w:rPr>
                <w:sz w:val="20"/>
                <w:szCs w:val="20"/>
              </w:rPr>
              <w:t xml:space="preserve">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94B13" w:rsidRPr="00C87361" w:rsidRDefault="00794B13" w:rsidP="0080730A">
            <w:pPr>
              <w:ind w:left="113" w:right="113"/>
              <w:jc w:val="center"/>
            </w:pPr>
            <w:r w:rsidRPr="00C87361">
              <w:t>Отсутствие эл.энергии</w:t>
            </w:r>
          </w:p>
        </w:tc>
      </w:tr>
    </w:tbl>
    <w:p w:rsidR="00794B13" w:rsidRDefault="00794B13" w:rsidP="00AD343C">
      <w:pPr>
        <w:spacing w:line="276" w:lineRule="auto"/>
        <w:ind w:left="709"/>
        <w:jc w:val="both"/>
        <w:rPr>
          <w:color w:val="FF0000"/>
          <w:sz w:val="28"/>
          <w:szCs w:val="28"/>
        </w:rPr>
      </w:pPr>
    </w:p>
    <w:p w:rsidR="00794B13" w:rsidRDefault="00794B13" w:rsidP="007B3A6F">
      <w:pPr>
        <w:spacing w:line="276" w:lineRule="auto"/>
        <w:ind w:left="709"/>
        <w:jc w:val="both"/>
        <w:rPr>
          <w:color w:val="FF0000"/>
          <w:sz w:val="28"/>
          <w:szCs w:val="28"/>
        </w:rPr>
      </w:pPr>
      <w:r w:rsidRPr="00C023C5">
        <w:rPr>
          <w:b/>
          <w:sz w:val="28"/>
          <w:szCs w:val="28"/>
        </w:rPr>
        <w:t>*</w:t>
      </w:r>
      <w:r w:rsidRPr="00C023C5">
        <w:rPr>
          <w:sz w:val="28"/>
          <w:szCs w:val="28"/>
        </w:rPr>
        <w:t xml:space="preserve"> Номер торгового  места (лота) для размещения нестационарных торговых объектов, соответствует номеру  торгового объекта, указанного в Постановлении  Администрации города Орла от 24 октября 2016 года № 4798 «Об утверждении схем размещения нестационарных торговых объектов на территории города Орла»</w:t>
      </w:r>
      <w:r>
        <w:rPr>
          <w:sz w:val="28"/>
          <w:szCs w:val="28"/>
        </w:rPr>
        <w:t>.</w:t>
      </w:r>
    </w:p>
    <w:p w:rsidR="00794B13" w:rsidRDefault="00794B13" w:rsidP="0048718C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:rsidR="00794B13" w:rsidRDefault="00794B13" w:rsidP="0048718C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:rsidR="00794B13" w:rsidRDefault="00794B13" w:rsidP="0048718C">
      <w:pPr>
        <w:spacing w:line="276" w:lineRule="auto"/>
        <w:ind w:firstLine="709"/>
        <w:jc w:val="both"/>
        <w:rPr>
          <w:color w:val="FF0000"/>
          <w:sz w:val="28"/>
          <w:szCs w:val="28"/>
        </w:rPr>
        <w:sectPr w:rsidR="00794B13" w:rsidSect="00B55C79">
          <w:pgSz w:w="16838" w:h="11906" w:orient="landscape"/>
          <w:pgMar w:top="284" w:right="902" w:bottom="142" w:left="567" w:header="709" w:footer="709" w:gutter="0"/>
          <w:cols w:space="708"/>
          <w:docGrid w:linePitch="360"/>
        </w:sectPr>
      </w:pPr>
    </w:p>
    <w:p w:rsidR="00794B13" w:rsidRDefault="00794B13" w:rsidP="006E569A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45000">
        <w:rPr>
          <w:rFonts w:ascii="Times New Roman" w:hAnsi="Times New Roman" w:cs="Times New Roman"/>
          <w:sz w:val="28"/>
          <w:szCs w:val="28"/>
        </w:rPr>
        <w:t xml:space="preserve">Для участия </w:t>
      </w:r>
      <w:r w:rsidRPr="00F47C34">
        <w:rPr>
          <w:rFonts w:ascii="Times New Roman" w:hAnsi="Times New Roman" w:cs="Times New Roman"/>
          <w:sz w:val="28"/>
          <w:szCs w:val="28"/>
        </w:rPr>
        <w:t>в Аукционе</w:t>
      </w:r>
      <w:r>
        <w:rPr>
          <w:rFonts w:ascii="Times New Roman" w:hAnsi="Times New Roman" w:cs="Times New Roman"/>
          <w:sz w:val="28"/>
          <w:szCs w:val="28"/>
        </w:rPr>
        <w:t xml:space="preserve">  заявитель</w:t>
      </w:r>
      <w:r w:rsidRPr="00445000">
        <w:rPr>
          <w:rFonts w:ascii="Times New Roman" w:hAnsi="Times New Roman" w:cs="Times New Roman"/>
          <w:sz w:val="28"/>
          <w:szCs w:val="28"/>
        </w:rPr>
        <w:t xml:space="preserve"> пода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50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электронной форме 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по адресу электронной почты </w:t>
      </w:r>
      <w:hyperlink r:id="rId8" w:history="1">
        <w:r w:rsidRPr="001D5326">
          <w:rPr>
            <w:rStyle w:val="Hyperlink"/>
            <w:rFonts w:ascii="Times New Roman" w:hAnsi="Times New Roman"/>
            <w:sz w:val="28"/>
            <w:szCs w:val="28"/>
            <w:lang w:val="en-US"/>
          </w:rPr>
          <w:t>bux</w:t>
        </w:r>
        <w:r w:rsidRPr="001D5326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1D5326">
          <w:rPr>
            <w:rStyle w:val="Hyperlink"/>
            <w:rFonts w:ascii="Times New Roman" w:hAnsi="Times New Roman"/>
            <w:sz w:val="28"/>
            <w:szCs w:val="28"/>
            <w:lang w:val="en-US"/>
          </w:rPr>
          <w:t>parkorel</w:t>
        </w:r>
        <w:r w:rsidRPr="001D5326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1D5326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следующие файлы отсканированные с бумажного носителя:</w:t>
      </w:r>
    </w:p>
    <w:p w:rsidR="00794B13" w:rsidRDefault="00794B13" w:rsidP="006E569A">
      <w:pPr>
        <w:pStyle w:val="ConsPlusNormal"/>
        <w:widowControl/>
        <w:tabs>
          <w:tab w:val="left" w:pos="284"/>
          <w:tab w:val="left" w:pos="709"/>
        </w:tabs>
        <w:spacing w:line="276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5A1">
        <w:rPr>
          <w:rFonts w:ascii="Times New Roman" w:hAnsi="Times New Roman" w:cs="Times New Roman"/>
          <w:sz w:val="28"/>
          <w:szCs w:val="28"/>
        </w:rPr>
        <w:t>- заяв</w:t>
      </w:r>
      <w:r>
        <w:rPr>
          <w:rFonts w:ascii="Times New Roman" w:hAnsi="Times New Roman" w:cs="Times New Roman"/>
          <w:sz w:val="28"/>
          <w:szCs w:val="28"/>
        </w:rPr>
        <w:t>ку (форма Заявки – П</w:t>
      </w:r>
      <w:r w:rsidRPr="003C35A1">
        <w:rPr>
          <w:rFonts w:ascii="Times New Roman" w:hAnsi="Times New Roman" w:cs="Times New Roman"/>
          <w:sz w:val="28"/>
          <w:szCs w:val="28"/>
        </w:rPr>
        <w:t>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C35A1">
        <w:rPr>
          <w:rFonts w:ascii="Times New Roman" w:hAnsi="Times New Roman" w:cs="Times New Roman"/>
          <w:sz w:val="28"/>
          <w:szCs w:val="28"/>
        </w:rPr>
        <w:t xml:space="preserve"> к извещению)</w:t>
      </w:r>
    </w:p>
    <w:p w:rsidR="00794B13" w:rsidRPr="003635BB" w:rsidRDefault="00794B13" w:rsidP="006E569A">
      <w:pPr>
        <w:tabs>
          <w:tab w:val="left" w:pos="284"/>
          <w:tab w:val="left" w:pos="709"/>
        </w:tabs>
        <w:spacing w:line="276" w:lineRule="auto"/>
        <w:ind w:right="-2" w:firstLine="709"/>
        <w:jc w:val="both"/>
        <w:rPr>
          <w:sz w:val="28"/>
        </w:rPr>
      </w:pPr>
      <w:bookmarkStart w:id="0" w:name="sub_40423"/>
      <w:r w:rsidRPr="003635BB">
        <w:rPr>
          <w:sz w:val="28"/>
        </w:rPr>
        <w:t>- копии учредительных документов (для юридических лиц);</w:t>
      </w:r>
    </w:p>
    <w:p w:rsidR="00794B13" w:rsidRPr="003635BB" w:rsidRDefault="00794B13" w:rsidP="006E569A">
      <w:pPr>
        <w:pStyle w:val="NormalWeb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635BB">
        <w:rPr>
          <w:sz w:val="28"/>
          <w:szCs w:val="28"/>
        </w:rPr>
        <w:t>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руководитель));</w:t>
      </w:r>
    </w:p>
    <w:p w:rsidR="00794B13" w:rsidRPr="003635BB" w:rsidRDefault="00794B13" w:rsidP="006E569A">
      <w:pPr>
        <w:pStyle w:val="NormalWeb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635BB">
        <w:rPr>
          <w:sz w:val="28"/>
          <w:szCs w:val="28"/>
        </w:rPr>
        <w:t xml:space="preserve"> копия документа, удостоверяющего личность (для физических лиц);</w:t>
      </w:r>
    </w:p>
    <w:p w:rsidR="00794B13" w:rsidRPr="003635BB" w:rsidRDefault="00794B13" w:rsidP="006E569A">
      <w:pPr>
        <w:pStyle w:val="NormalWeb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- копия документа, подтверждающего регистрацию физического лица в качестве индивидуального предпринимателя.</w:t>
      </w:r>
    </w:p>
    <w:p w:rsidR="00794B13" w:rsidRPr="003635BB" w:rsidRDefault="00794B13" w:rsidP="006E569A"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</w:t>
      </w:r>
      <w:r>
        <w:rPr>
          <w:sz w:val="28"/>
          <w:szCs w:val="28"/>
        </w:rPr>
        <w:t>,</w:t>
      </w:r>
      <w:r w:rsidRPr="003635BB">
        <w:rPr>
          <w:sz w:val="28"/>
          <w:szCs w:val="28"/>
        </w:rPr>
        <w:t xml:space="preserve"> либо копия такой доверенности, заверенная печатью Заявителя и 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</w:t>
      </w:r>
    </w:p>
    <w:p w:rsidR="00794B13" w:rsidRPr="003635BB" w:rsidRDefault="00794B13" w:rsidP="006E569A"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- выписка из Единого государственного реестра юридических лиц, выписка из Единого государственного реестра индивидуальных предпринимателей;</w:t>
      </w:r>
    </w:p>
    <w:p w:rsidR="00794B13" w:rsidRPr="003635BB" w:rsidRDefault="00794B13" w:rsidP="006E569A"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- эскиз, дизайн-проект внешнего вида, с даты согласования которого с управлением градостроительства администрации города Орла прошло не более пяти лет до момента подачи заявки на участие в аукционе;</w:t>
      </w:r>
    </w:p>
    <w:p w:rsidR="00794B13" w:rsidRPr="003635BB" w:rsidRDefault="00794B13" w:rsidP="006E569A"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- платежный документ, подтверждающий внесение денежных средств в качестве задатка для участия в аукционе, в размере, равном начальной цене заявленного лота.</w:t>
      </w:r>
    </w:p>
    <w:p w:rsidR="00794B13" w:rsidRPr="003635BB" w:rsidRDefault="00794B13" w:rsidP="006E569A"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 w:rsidRPr="003635BB">
        <w:rPr>
          <w:sz w:val="28"/>
          <w:szCs w:val="28"/>
        </w:rPr>
        <w:t>Если участником аукциона является бюджетное учреждение, предоставление задатка не требуется.</w:t>
      </w:r>
    </w:p>
    <w:p w:rsidR="00794B13" w:rsidRDefault="00794B13" w:rsidP="006E569A">
      <w:pPr>
        <w:tabs>
          <w:tab w:val="left" w:pos="284"/>
        </w:tabs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 w:rsidRPr="00B8121A">
        <w:rPr>
          <w:color w:val="000000"/>
          <w:sz w:val="28"/>
          <w:szCs w:val="28"/>
        </w:rPr>
        <w:t xml:space="preserve">Задаток </w:t>
      </w:r>
      <w:r w:rsidRPr="00C206F5">
        <w:rPr>
          <w:sz w:val="28"/>
        </w:rPr>
        <w:t>для участия в аукционе</w:t>
      </w:r>
      <w:r w:rsidRPr="00B8121A">
        <w:rPr>
          <w:color w:val="000000"/>
          <w:sz w:val="28"/>
          <w:szCs w:val="28"/>
        </w:rPr>
        <w:t xml:space="preserve"> перечисляется по следующим реквизитам:</w:t>
      </w:r>
    </w:p>
    <w:p w:rsidR="00794B13" w:rsidRPr="008B7DBD" w:rsidRDefault="00794B13" w:rsidP="006E569A">
      <w:pPr>
        <w:spacing w:line="276" w:lineRule="auto"/>
        <w:ind w:left="567"/>
        <w:rPr>
          <w:sz w:val="28"/>
          <w:szCs w:val="26"/>
        </w:rPr>
      </w:pPr>
      <w:r w:rsidRPr="008B7DBD">
        <w:rPr>
          <w:sz w:val="28"/>
          <w:szCs w:val="26"/>
        </w:rPr>
        <w:t>МАУК «Городской парк культуры и отдыха» (МАУК «ГПК и О»)</w:t>
      </w:r>
    </w:p>
    <w:p w:rsidR="00794B13" w:rsidRPr="008B7DBD" w:rsidRDefault="00794B13" w:rsidP="006E569A">
      <w:pPr>
        <w:spacing w:line="276" w:lineRule="auto"/>
        <w:ind w:left="567"/>
        <w:rPr>
          <w:sz w:val="28"/>
          <w:szCs w:val="26"/>
        </w:rPr>
      </w:pPr>
      <w:r w:rsidRPr="008B7DBD">
        <w:rPr>
          <w:sz w:val="28"/>
          <w:szCs w:val="26"/>
        </w:rPr>
        <w:t xml:space="preserve">302040, г. Орел, ул. М.Горького, д.36 </w:t>
      </w:r>
    </w:p>
    <w:p w:rsidR="00794B13" w:rsidRPr="008B7DBD" w:rsidRDefault="00794B13" w:rsidP="006E569A">
      <w:pPr>
        <w:spacing w:line="276" w:lineRule="auto"/>
        <w:ind w:left="567"/>
        <w:rPr>
          <w:sz w:val="28"/>
          <w:szCs w:val="26"/>
        </w:rPr>
      </w:pPr>
      <w:r w:rsidRPr="008B7DBD">
        <w:rPr>
          <w:sz w:val="28"/>
          <w:szCs w:val="26"/>
        </w:rPr>
        <w:t xml:space="preserve">т./ф </w:t>
      </w:r>
      <w:r>
        <w:rPr>
          <w:sz w:val="28"/>
          <w:szCs w:val="26"/>
        </w:rPr>
        <w:t>59-88-09 (бухгалтерия), 59-88-08.</w:t>
      </w:r>
    </w:p>
    <w:p w:rsidR="00794B13" w:rsidRPr="00FF26BB" w:rsidRDefault="00794B13" w:rsidP="006E569A">
      <w:pPr>
        <w:tabs>
          <w:tab w:val="left" w:pos="1134"/>
          <w:tab w:val="left" w:pos="1276"/>
        </w:tabs>
        <w:autoSpaceDN w:val="0"/>
        <w:ind w:firstLine="567"/>
        <w:textAlignment w:val="baseline"/>
        <w:outlineLvl w:val="0"/>
        <w:rPr>
          <w:rFonts w:cs="Calibri"/>
          <w:kern w:val="3"/>
          <w:sz w:val="28"/>
          <w:szCs w:val="28"/>
          <w:lang w:eastAsia="zh-CN"/>
        </w:rPr>
      </w:pPr>
      <w:r w:rsidRPr="00FF26BB">
        <w:rPr>
          <w:rFonts w:cs="Calibri"/>
          <w:kern w:val="3"/>
          <w:sz w:val="28"/>
          <w:szCs w:val="28"/>
          <w:lang w:eastAsia="zh-CN"/>
        </w:rPr>
        <w:t>Финансово-экономическое  управление  администрации  города  Орла (МАУК «ГПК и О», л/с 30546Ц69100)</w:t>
      </w:r>
    </w:p>
    <w:p w:rsidR="00794B13" w:rsidRPr="00FF26BB" w:rsidRDefault="00794B13" w:rsidP="006E569A">
      <w:pPr>
        <w:tabs>
          <w:tab w:val="left" w:pos="1134"/>
          <w:tab w:val="left" w:pos="1276"/>
        </w:tabs>
        <w:autoSpaceDN w:val="0"/>
        <w:ind w:firstLine="567"/>
        <w:textAlignment w:val="baseline"/>
        <w:outlineLvl w:val="0"/>
        <w:rPr>
          <w:sz w:val="28"/>
          <w:szCs w:val="28"/>
        </w:rPr>
      </w:pPr>
      <w:r w:rsidRPr="00FF26BB">
        <w:rPr>
          <w:sz w:val="28"/>
          <w:szCs w:val="28"/>
        </w:rPr>
        <w:t>ИНН/КПП 5701000449/575301001</w:t>
      </w:r>
    </w:p>
    <w:p w:rsidR="00794B13" w:rsidRPr="00FF26BB" w:rsidRDefault="00794B13" w:rsidP="006E569A">
      <w:pPr>
        <w:spacing w:line="276" w:lineRule="auto"/>
        <w:ind w:left="567"/>
        <w:rPr>
          <w:sz w:val="28"/>
          <w:szCs w:val="26"/>
        </w:rPr>
      </w:pPr>
      <w:r w:rsidRPr="00FF26BB">
        <w:rPr>
          <w:sz w:val="28"/>
          <w:szCs w:val="26"/>
        </w:rPr>
        <w:t xml:space="preserve">ОГРН 1025700829990 </w:t>
      </w:r>
    </w:p>
    <w:p w:rsidR="00794B13" w:rsidRPr="00FF26BB" w:rsidRDefault="00794B13" w:rsidP="006E569A">
      <w:pPr>
        <w:tabs>
          <w:tab w:val="left" w:pos="1134"/>
          <w:tab w:val="left" w:pos="1276"/>
        </w:tabs>
        <w:autoSpaceDN w:val="0"/>
        <w:ind w:firstLine="567"/>
        <w:textAlignment w:val="baseline"/>
        <w:outlineLvl w:val="0"/>
        <w:rPr>
          <w:sz w:val="28"/>
          <w:szCs w:val="28"/>
        </w:rPr>
      </w:pPr>
      <w:r w:rsidRPr="00FF26BB">
        <w:rPr>
          <w:sz w:val="28"/>
          <w:szCs w:val="28"/>
        </w:rPr>
        <w:t xml:space="preserve">р/с   03234643547010005400 </w:t>
      </w:r>
    </w:p>
    <w:p w:rsidR="00794B13" w:rsidRPr="00FF26BB" w:rsidRDefault="00794B13" w:rsidP="006E569A">
      <w:pPr>
        <w:tabs>
          <w:tab w:val="left" w:pos="1134"/>
          <w:tab w:val="left" w:pos="1276"/>
        </w:tabs>
        <w:autoSpaceDN w:val="0"/>
        <w:ind w:firstLine="567"/>
        <w:textAlignment w:val="baseline"/>
        <w:outlineLvl w:val="0"/>
        <w:rPr>
          <w:sz w:val="28"/>
          <w:szCs w:val="28"/>
        </w:rPr>
      </w:pPr>
      <w:r w:rsidRPr="00FF26BB">
        <w:rPr>
          <w:sz w:val="28"/>
          <w:szCs w:val="28"/>
        </w:rPr>
        <w:t>Отделение Орел Банка России//УФК по Орловской области г.Орел</w:t>
      </w:r>
    </w:p>
    <w:p w:rsidR="00794B13" w:rsidRPr="00FF26BB" w:rsidRDefault="00794B13" w:rsidP="006E569A">
      <w:pPr>
        <w:tabs>
          <w:tab w:val="left" w:pos="1134"/>
          <w:tab w:val="left" w:pos="1276"/>
        </w:tabs>
        <w:autoSpaceDN w:val="0"/>
        <w:ind w:firstLine="567"/>
        <w:textAlignment w:val="baseline"/>
        <w:outlineLvl w:val="0"/>
        <w:rPr>
          <w:rFonts w:cs="Calibri"/>
          <w:kern w:val="3"/>
          <w:sz w:val="28"/>
          <w:szCs w:val="28"/>
          <w:lang w:eastAsia="zh-CN"/>
        </w:rPr>
      </w:pPr>
      <w:r w:rsidRPr="00911EC4">
        <w:rPr>
          <w:sz w:val="28"/>
          <w:szCs w:val="28"/>
        </w:rPr>
        <w:t>единый казначейский счет</w:t>
      </w:r>
      <w:r w:rsidRPr="00FF26BB">
        <w:rPr>
          <w:sz w:val="28"/>
          <w:szCs w:val="28"/>
        </w:rPr>
        <w:t>40102810545370000046</w:t>
      </w:r>
    </w:p>
    <w:p w:rsidR="00794B13" w:rsidRPr="00FF26BB" w:rsidRDefault="00794B13" w:rsidP="006E569A">
      <w:pPr>
        <w:spacing w:line="276" w:lineRule="auto"/>
        <w:rPr>
          <w:sz w:val="28"/>
          <w:szCs w:val="28"/>
        </w:rPr>
      </w:pPr>
      <w:r w:rsidRPr="00FF26BB">
        <w:rPr>
          <w:rFonts w:cs="Calibri"/>
          <w:kern w:val="3"/>
          <w:sz w:val="28"/>
          <w:szCs w:val="28"/>
          <w:lang w:eastAsia="zh-CN"/>
        </w:rPr>
        <w:t xml:space="preserve">        БИК 015402901</w:t>
      </w:r>
    </w:p>
    <w:p w:rsidR="00794B13" w:rsidRPr="00612F0C" w:rsidRDefault="00794B13" w:rsidP="006E569A">
      <w:pPr>
        <w:spacing w:line="276" w:lineRule="auto"/>
        <w:rPr>
          <w:sz w:val="28"/>
          <w:szCs w:val="28"/>
        </w:rPr>
      </w:pPr>
      <w:r w:rsidRPr="001302D4">
        <w:rPr>
          <w:sz w:val="28"/>
          <w:szCs w:val="28"/>
        </w:rPr>
        <w:t xml:space="preserve">        КБК 08010000000000000129</w:t>
      </w:r>
    </w:p>
    <w:p w:rsidR="00794B13" w:rsidRDefault="00794B13" w:rsidP="006E569A">
      <w:pPr>
        <w:tabs>
          <w:tab w:val="left" w:pos="284"/>
        </w:tabs>
        <w:spacing w:line="276" w:lineRule="auto"/>
        <w:ind w:right="-2"/>
        <w:jc w:val="both"/>
        <w:rPr>
          <w:color w:val="000000"/>
          <w:sz w:val="28"/>
          <w:szCs w:val="28"/>
        </w:rPr>
      </w:pPr>
      <w:r>
        <w:rPr>
          <w:sz w:val="28"/>
          <w:szCs w:val="26"/>
        </w:rPr>
        <w:t xml:space="preserve">        </w:t>
      </w:r>
      <w:r w:rsidRPr="00832AD0">
        <w:rPr>
          <w:sz w:val="28"/>
          <w:szCs w:val="26"/>
        </w:rPr>
        <w:t xml:space="preserve">Назначение </w:t>
      </w:r>
      <w:r w:rsidRPr="00F05645">
        <w:rPr>
          <w:sz w:val="28"/>
          <w:szCs w:val="26"/>
        </w:rPr>
        <w:t xml:space="preserve">платежа: </w:t>
      </w:r>
      <w:r>
        <w:rPr>
          <w:color w:val="000000"/>
          <w:sz w:val="28"/>
          <w:szCs w:val="28"/>
        </w:rPr>
        <w:t>з</w:t>
      </w:r>
      <w:r w:rsidRPr="00F05645">
        <w:rPr>
          <w:color w:val="000000"/>
          <w:sz w:val="28"/>
          <w:szCs w:val="28"/>
        </w:rPr>
        <w:t>адаток для участия в аукционе на право размещения нестационарных торговых объектов.</w:t>
      </w:r>
    </w:p>
    <w:p w:rsidR="00794B13" w:rsidRPr="006E569A" w:rsidRDefault="00794B13" w:rsidP="006E569A">
      <w:pPr>
        <w:tabs>
          <w:tab w:val="left" w:pos="284"/>
        </w:tabs>
        <w:spacing w:line="276" w:lineRule="auto"/>
        <w:ind w:right="-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C6F80">
        <w:rPr>
          <w:sz w:val="28"/>
          <w:szCs w:val="28"/>
        </w:rPr>
        <w:t>Задаток, внесенный лицом, признанным победителем аукциона, засчитывается в счет платы по договору на размещение нестационарного торгового объекта.</w:t>
      </w:r>
    </w:p>
    <w:p w:rsidR="00794B13" w:rsidRDefault="00794B13" w:rsidP="006E569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B452B">
        <w:rPr>
          <w:sz w:val="28"/>
          <w:szCs w:val="28"/>
        </w:rPr>
        <w:t>Шаг аукциона устанавливается – в размере 5 процентов начальной стоимости лота. Шаг аукциона остается единым на весь период аукциона.</w:t>
      </w:r>
    </w:p>
    <w:p w:rsidR="00794B13" w:rsidRPr="006E569A" w:rsidRDefault="00794B13" w:rsidP="006E569A">
      <w:pPr>
        <w:spacing w:line="276" w:lineRule="auto"/>
        <w:jc w:val="both"/>
        <w:rPr>
          <w:sz w:val="28"/>
          <w:szCs w:val="28"/>
        </w:rPr>
      </w:pPr>
      <w:bookmarkStart w:id="1" w:name="_GoBack"/>
      <w:bookmarkEnd w:id="1"/>
      <w:r>
        <w:rPr>
          <w:color w:val="000000"/>
          <w:sz w:val="28"/>
          <w:szCs w:val="28"/>
        </w:rPr>
        <w:t xml:space="preserve">        </w:t>
      </w:r>
      <w:r w:rsidRPr="00CC6F80">
        <w:rPr>
          <w:color w:val="000000"/>
          <w:sz w:val="28"/>
          <w:szCs w:val="28"/>
        </w:rPr>
        <w:t>Победителем Аукциона признается тот участник, который последним предложил наиболее высокую цену лота.</w:t>
      </w:r>
    </w:p>
    <w:p w:rsidR="00794B13" w:rsidRDefault="00794B13" w:rsidP="006E569A">
      <w:pPr>
        <w:pStyle w:val="NormalWeb"/>
        <w:spacing w:before="0" w:after="0" w:line="276" w:lineRule="auto"/>
        <w:ind w:firstLine="567"/>
        <w:jc w:val="both"/>
        <w:rPr>
          <w:sz w:val="28"/>
        </w:rPr>
      </w:pPr>
      <w:r w:rsidRPr="00CC6F80">
        <w:rPr>
          <w:sz w:val="28"/>
          <w:szCs w:val="28"/>
        </w:rPr>
        <w:t>Победитель аукциона приобрета</w:t>
      </w:r>
      <w:r>
        <w:rPr>
          <w:sz w:val="28"/>
          <w:szCs w:val="28"/>
        </w:rPr>
        <w:t>е</w:t>
      </w:r>
      <w:r w:rsidRPr="00CC6F80">
        <w:rPr>
          <w:sz w:val="28"/>
          <w:szCs w:val="28"/>
        </w:rPr>
        <w:t>т право на заключение договора на</w:t>
      </w:r>
      <w:r w:rsidRPr="00B96D2F">
        <w:rPr>
          <w:sz w:val="28"/>
          <w:szCs w:val="28"/>
        </w:rPr>
        <w:t xml:space="preserve"> размещение нестационарного торгового объекта  </w:t>
      </w:r>
      <w:r w:rsidRPr="00B63CFE">
        <w:rPr>
          <w:sz w:val="28"/>
        </w:rPr>
        <w:t xml:space="preserve">на территории </w:t>
      </w:r>
      <w:r>
        <w:rPr>
          <w:sz w:val="28"/>
          <w:szCs w:val="28"/>
        </w:rPr>
        <w:t>м</w:t>
      </w:r>
      <w:r w:rsidRPr="00FB3DC7">
        <w:rPr>
          <w:sz w:val="28"/>
          <w:szCs w:val="28"/>
        </w:rPr>
        <w:t>униципального автономного учреждени</w:t>
      </w:r>
      <w:r>
        <w:rPr>
          <w:sz w:val="28"/>
          <w:szCs w:val="28"/>
        </w:rPr>
        <w:t xml:space="preserve">я </w:t>
      </w:r>
      <w:r w:rsidRPr="00FB3DC7">
        <w:rPr>
          <w:sz w:val="28"/>
          <w:szCs w:val="28"/>
        </w:rPr>
        <w:t xml:space="preserve"> культуры «Городской парк культуры и отдыха»</w:t>
      </w:r>
      <w:r>
        <w:rPr>
          <w:sz w:val="28"/>
          <w:szCs w:val="28"/>
        </w:rPr>
        <w:t xml:space="preserve">  </w:t>
      </w:r>
      <w:r>
        <w:rPr>
          <w:sz w:val="28"/>
        </w:rPr>
        <w:t>на срок, указанный в извещении.</w:t>
      </w:r>
    </w:p>
    <w:p w:rsidR="00794B13" w:rsidRDefault="00794B13" w:rsidP="006E569A">
      <w:pPr>
        <w:pStyle w:val="NormalWeb"/>
        <w:spacing w:before="0" w:after="0" w:line="276" w:lineRule="auto"/>
        <w:ind w:firstLine="567"/>
        <w:jc w:val="both"/>
        <w:rPr>
          <w:color w:val="000000"/>
          <w:sz w:val="28"/>
          <w:szCs w:val="28"/>
        </w:rPr>
      </w:pPr>
      <w:r w:rsidRPr="00B63CFE">
        <w:rPr>
          <w:sz w:val="28"/>
        </w:rPr>
        <w:t xml:space="preserve">Договор </w:t>
      </w:r>
      <w:r>
        <w:rPr>
          <w:sz w:val="28"/>
        </w:rPr>
        <w:t xml:space="preserve">на предоставление места на  размещение нестационарного торгового объекта  </w:t>
      </w:r>
      <w:r w:rsidRPr="00B63CFE">
        <w:rPr>
          <w:sz w:val="28"/>
        </w:rPr>
        <w:t>оформляется организатором</w:t>
      </w:r>
      <w:r>
        <w:rPr>
          <w:sz w:val="28"/>
        </w:rPr>
        <w:t xml:space="preserve">  </w:t>
      </w:r>
      <w:r w:rsidRPr="00B8121A">
        <w:rPr>
          <w:color w:val="000000"/>
          <w:sz w:val="28"/>
          <w:szCs w:val="28"/>
        </w:rPr>
        <w:t>Аукциона</w:t>
      </w:r>
      <w:r>
        <w:rPr>
          <w:color w:val="000000"/>
          <w:sz w:val="28"/>
          <w:szCs w:val="28"/>
        </w:rPr>
        <w:t xml:space="preserve">  </w:t>
      </w:r>
      <w:r w:rsidRPr="00A9630B">
        <w:rPr>
          <w:sz w:val="28"/>
          <w:szCs w:val="28"/>
        </w:rPr>
        <w:t xml:space="preserve">по форме, указанной в приложении № </w:t>
      </w:r>
      <w:r>
        <w:rPr>
          <w:sz w:val="28"/>
          <w:szCs w:val="28"/>
        </w:rPr>
        <w:t>3</w:t>
      </w:r>
      <w:r w:rsidRPr="00A9630B">
        <w:rPr>
          <w:sz w:val="28"/>
          <w:szCs w:val="28"/>
        </w:rPr>
        <w:t>к настоящему извещению</w:t>
      </w:r>
      <w:r>
        <w:rPr>
          <w:sz w:val="28"/>
          <w:szCs w:val="28"/>
        </w:rPr>
        <w:t xml:space="preserve">  </w:t>
      </w:r>
      <w:r w:rsidRPr="00B8121A">
        <w:rPr>
          <w:color w:val="000000"/>
          <w:sz w:val="28"/>
          <w:szCs w:val="28"/>
        </w:rPr>
        <w:t xml:space="preserve">не позднее двадцати </w:t>
      </w:r>
      <w:r>
        <w:rPr>
          <w:color w:val="000000"/>
          <w:sz w:val="28"/>
          <w:szCs w:val="28"/>
        </w:rPr>
        <w:t xml:space="preserve">рабочих </w:t>
      </w:r>
      <w:r w:rsidRPr="00B8121A">
        <w:rPr>
          <w:color w:val="000000"/>
          <w:sz w:val="28"/>
          <w:szCs w:val="28"/>
        </w:rPr>
        <w:t xml:space="preserve">дней с момента </w:t>
      </w:r>
      <w:r>
        <w:rPr>
          <w:color w:val="000000"/>
          <w:sz w:val="28"/>
          <w:szCs w:val="28"/>
        </w:rPr>
        <w:t>подписания победителем протокола</w:t>
      </w:r>
      <w:r w:rsidRPr="00B8121A">
        <w:rPr>
          <w:color w:val="000000"/>
          <w:sz w:val="28"/>
          <w:szCs w:val="28"/>
        </w:rPr>
        <w:t xml:space="preserve"> Аукциона.</w:t>
      </w:r>
      <w:bookmarkEnd w:id="0"/>
    </w:p>
    <w:p w:rsidR="00794B13" w:rsidRDefault="00794B13" w:rsidP="006E569A">
      <w:pPr>
        <w:pStyle w:val="NormalWeb"/>
        <w:spacing w:before="0" w:after="0" w:line="276" w:lineRule="auto"/>
        <w:ind w:firstLine="567"/>
        <w:jc w:val="both"/>
        <w:rPr>
          <w:color w:val="000000"/>
          <w:sz w:val="28"/>
          <w:szCs w:val="28"/>
        </w:rPr>
      </w:pPr>
      <w:r w:rsidRPr="00CC6F80">
        <w:rPr>
          <w:color w:val="000000"/>
          <w:sz w:val="28"/>
          <w:szCs w:val="28"/>
        </w:rPr>
        <w:t>В случае участия в Аукционе одного участника, Аукцион признаётся не состоявшимся и победителем объявляется единственный участник, который уплачивает стартовую (начальную) цену места размещения нестационарного объекта.</w:t>
      </w:r>
    </w:p>
    <w:p w:rsidR="00794B13" w:rsidRPr="00310222" w:rsidRDefault="00794B13" w:rsidP="003102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6"/>
        </w:rPr>
        <w:t xml:space="preserve">       Извещение </w:t>
      </w:r>
      <w:r w:rsidRPr="00381C59">
        <w:rPr>
          <w:sz w:val="28"/>
          <w:szCs w:val="26"/>
        </w:rPr>
        <w:t>о</w:t>
      </w:r>
      <w:r>
        <w:rPr>
          <w:sz w:val="28"/>
          <w:szCs w:val="26"/>
        </w:rPr>
        <w:t xml:space="preserve"> проведении Аукциона </w:t>
      </w:r>
      <w:r w:rsidRPr="00310222">
        <w:rPr>
          <w:sz w:val="28"/>
          <w:szCs w:val="28"/>
        </w:rPr>
        <w:t xml:space="preserve">на право заключения договоров на размещение нестационарных торговых объектов и объектов по оказанию услуг </w:t>
      </w:r>
      <w:r>
        <w:rPr>
          <w:sz w:val="28"/>
          <w:szCs w:val="28"/>
        </w:rPr>
        <w:t xml:space="preserve"> </w:t>
      </w:r>
      <w:r w:rsidRPr="00310222">
        <w:rPr>
          <w:sz w:val="28"/>
          <w:szCs w:val="28"/>
        </w:rPr>
        <w:t xml:space="preserve">на территории </w:t>
      </w:r>
      <w:r w:rsidRPr="00310222">
        <w:rPr>
          <w:color w:val="000000"/>
          <w:sz w:val="28"/>
          <w:szCs w:val="28"/>
        </w:rPr>
        <w:t>МАУК «Городской парк культуры и отдыха»</w:t>
      </w:r>
      <w:r w:rsidRPr="00381C59">
        <w:rPr>
          <w:sz w:val="28"/>
          <w:szCs w:val="26"/>
        </w:rPr>
        <w:t>,  размещен</w:t>
      </w:r>
      <w:r>
        <w:rPr>
          <w:sz w:val="28"/>
          <w:szCs w:val="26"/>
        </w:rPr>
        <w:t>о</w:t>
      </w:r>
      <w:r w:rsidRPr="00381C59">
        <w:rPr>
          <w:sz w:val="28"/>
          <w:szCs w:val="26"/>
        </w:rPr>
        <w:t xml:space="preserve">  на сайте администрации города (www.orel-adm.ru)  в разделе «Деятельность. Торговля и потребительский рынок. </w:t>
      </w:r>
      <w:r>
        <w:rPr>
          <w:sz w:val="28"/>
          <w:szCs w:val="26"/>
        </w:rPr>
        <w:t>«</w:t>
      </w:r>
      <w:r w:rsidRPr="00381C59">
        <w:rPr>
          <w:sz w:val="28"/>
          <w:szCs w:val="26"/>
        </w:rPr>
        <w:t>Извещения» и  на официальном сайте учреждения www.par</w:t>
      </w:r>
      <w:r>
        <w:rPr>
          <w:sz w:val="28"/>
          <w:szCs w:val="26"/>
        </w:rPr>
        <w:t>korel.ru  в разделе «Д</w:t>
      </w:r>
      <w:r w:rsidRPr="00381C59">
        <w:rPr>
          <w:sz w:val="28"/>
          <w:szCs w:val="26"/>
        </w:rPr>
        <w:t>окументы».</w:t>
      </w:r>
    </w:p>
    <w:p w:rsidR="00794B13" w:rsidRPr="006E569A" w:rsidRDefault="00794B13" w:rsidP="00310222">
      <w:pPr>
        <w:pStyle w:val="NormalWeb"/>
        <w:spacing w:before="0" w:after="0" w:line="276" w:lineRule="auto"/>
        <w:ind w:firstLine="567"/>
        <w:jc w:val="both"/>
        <w:rPr>
          <w:sz w:val="28"/>
          <w:szCs w:val="28"/>
        </w:rPr>
      </w:pPr>
      <w:r w:rsidRPr="006E569A">
        <w:rPr>
          <w:color w:val="000000"/>
          <w:sz w:val="28"/>
          <w:szCs w:val="28"/>
        </w:rPr>
        <w:t xml:space="preserve">Подробная информация о порядке проведения аукциона, порядке расчётов, заключения договоров и общих требованиях к нестационарным торговым объектам, </w:t>
      </w:r>
      <w:r w:rsidRPr="006E569A">
        <w:rPr>
          <w:sz w:val="28"/>
          <w:szCs w:val="28"/>
        </w:rPr>
        <w:t xml:space="preserve">изложены в постановлении администрации города Орла от 21  сентября  2015  года  № 4192 «Об организации работы нестационарных объектов  на территории муниципального образования «Город  Орёл», которое размещено  на сайте администрации города (www.orel-adm.ru) в разделе «Документы. Нормативные правовые документы» и на официальном сайте учреждения </w:t>
      </w:r>
      <w:hyperlink r:id="rId9" w:history="1">
        <w:r w:rsidRPr="006E569A">
          <w:rPr>
            <w:rStyle w:val="Hyperlink"/>
            <w:color w:val="auto"/>
            <w:sz w:val="28"/>
            <w:szCs w:val="28"/>
            <w:lang w:val="en-US"/>
          </w:rPr>
          <w:t>www</w:t>
        </w:r>
        <w:r w:rsidRPr="006E569A">
          <w:rPr>
            <w:rStyle w:val="Hyperlink"/>
            <w:color w:val="auto"/>
            <w:sz w:val="28"/>
            <w:szCs w:val="28"/>
          </w:rPr>
          <w:t>.</w:t>
        </w:r>
        <w:r w:rsidRPr="006E569A">
          <w:rPr>
            <w:rStyle w:val="Hyperlink"/>
            <w:color w:val="auto"/>
            <w:sz w:val="28"/>
            <w:szCs w:val="28"/>
            <w:lang w:val="en-US"/>
          </w:rPr>
          <w:t>parkorel</w:t>
        </w:r>
        <w:r w:rsidRPr="006E569A">
          <w:rPr>
            <w:rStyle w:val="Hyperlink"/>
            <w:color w:val="auto"/>
            <w:sz w:val="28"/>
            <w:szCs w:val="28"/>
          </w:rPr>
          <w:t>.</w:t>
        </w:r>
        <w:r w:rsidRPr="006E569A">
          <w:rPr>
            <w:rStyle w:val="Hyperlink"/>
            <w:color w:val="auto"/>
            <w:sz w:val="28"/>
            <w:szCs w:val="28"/>
            <w:lang w:val="en-US"/>
          </w:rPr>
          <w:t>ru</w:t>
        </w:r>
      </w:hyperlink>
      <w:r w:rsidRPr="006E569A">
        <w:rPr>
          <w:sz w:val="28"/>
          <w:szCs w:val="28"/>
        </w:rPr>
        <w:t xml:space="preserve">  в разделе «Документы</w:t>
      </w:r>
      <w:r w:rsidRPr="009D5664">
        <w:rPr>
          <w:b/>
          <w:sz w:val="28"/>
          <w:szCs w:val="28"/>
        </w:rPr>
        <w:t>».</w:t>
      </w:r>
    </w:p>
    <w:p w:rsidR="00794B13" w:rsidRDefault="00794B13" w:rsidP="006E569A">
      <w:pPr>
        <w:spacing w:line="276" w:lineRule="auto"/>
        <w:rPr>
          <w:sz w:val="28"/>
          <w:szCs w:val="28"/>
        </w:rPr>
      </w:pPr>
    </w:p>
    <w:p w:rsidR="00794B13" w:rsidRPr="00B8121A" w:rsidRDefault="00794B13" w:rsidP="006E569A">
      <w:pPr>
        <w:spacing w:line="276" w:lineRule="auto"/>
        <w:rPr>
          <w:sz w:val="28"/>
          <w:szCs w:val="28"/>
        </w:rPr>
      </w:pPr>
    </w:p>
    <w:p w:rsidR="00794B13" w:rsidRDefault="00794B13" w:rsidP="006E569A">
      <w:pPr>
        <w:spacing w:line="276" w:lineRule="auto"/>
        <w:jc w:val="center"/>
        <w:rPr>
          <w:sz w:val="28"/>
          <w:szCs w:val="28"/>
        </w:rPr>
      </w:pPr>
      <w:r w:rsidRPr="00B8121A">
        <w:rPr>
          <w:sz w:val="28"/>
          <w:szCs w:val="28"/>
        </w:rPr>
        <w:t>Директор  МАУК «ГПК и О»</w:t>
      </w:r>
      <w:r>
        <w:rPr>
          <w:sz w:val="28"/>
          <w:szCs w:val="28"/>
        </w:rPr>
        <w:t xml:space="preserve">                                        </w:t>
      </w:r>
      <w:r w:rsidRPr="00B8121A">
        <w:rPr>
          <w:sz w:val="28"/>
          <w:szCs w:val="28"/>
        </w:rPr>
        <w:t xml:space="preserve">                           А.А. Чистякова</w:t>
      </w:r>
    </w:p>
    <w:p w:rsidR="00794B13" w:rsidRDefault="00794B13" w:rsidP="006E569A">
      <w:pPr>
        <w:spacing w:line="276" w:lineRule="auto"/>
        <w:jc w:val="center"/>
        <w:rPr>
          <w:sz w:val="28"/>
          <w:szCs w:val="28"/>
        </w:rPr>
      </w:pPr>
    </w:p>
    <w:p w:rsidR="00794B13" w:rsidRDefault="00794B13" w:rsidP="00A9630B">
      <w:pPr>
        <w:spacing w:line="276" w:lineRule="auto"/>
        <w:ind w:left="4744"/>
        <w:jc w:val="right"/>
        <w:rPr>
          <w:sz w:val="28"/>
          <w:szCs w:val="28"/>
        </w:rPr>
      </w:pPr>
      <w:r w:rsidRPr="00790B2B">
        <w:rPr>
          <w:rFonts w:ascii="Arial" w:hAnsi="Arial" w:cs="Arial"/>
        </w:rPr>
        <w:br w:type="page"/>
      </w:r>
      <w:r w:rsidRPr="00196B3B">
        <w:rPr>
          <w:sz w:val="28"/>
          <w:szCs w:val="28"/>
        </w:rPr>
        <w:t>Приложение № 1 к извещению</w:t>
      </w:r>
    </w:p>
    <w:p w:rsidR="00794B13" w:rsidRDefault="00794B13" w:rsidP="00AA4EA0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«30»  марта  2021 г.</w:t>
      </w:r>
    </w:p>
    <w:p w:rsidR="00794B13" w:rsidRPr="00196B3B" w:rsidRDefault="00794B13" w:rsidP="00A9630B">
      <w:pPr>
        <w:spacing w:line="276" w:lineRule="auto"/>
        <w:ind w:left="4744"/>
        <w:jc w:val="right"/>
        <w:rPr>
          <w:sz w:val="28"/>
          <w:szCs w:val="28"/>
        </w:rPr>
      </w:pPr>
    </w:p>
    <w:p w:rsidR="00794B13" w:rsidRDefault="00794B13" w:rsidP="007B5E71">
      <w:pPr>
        <w:ind w:left="529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Директору  </w:t>
      </w:r>
      <w:r w:rsidRPr="00196B3B">
        <w:rPr>
          <w:sz w:val="28"/>
          <w:szCs w:val="28"/>
        </w:rPr>
        <w:t>МАУК «Городской</w:t>
      </w:r>
    </w:p>
    <w:p w:rsidR="00794B13" w:rsidRPr="00196B3B" w:rsidRDefault="00794B13" w:rsidP="007B5E71">
      <w:pPr>
        <w:tabs>
          <w:tab w:val="left" w:pos="5325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>парк культуры и отдыха»</w:t>
      </w:r>
    </w:p>
    <w:p w:rsidR="00794B13" w:rsidRPr="00196B3B" w:rsidRDefault="00794B13" w:rsidP="007B5E71">
      <w:pPr>
        <w:tabs>
          <w:tab w:val="left" w:pos="5325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А.А. Чистяковой</w:t>
      </w:r>
    </w:p>
    <w:p w:rsidR="00794B13" w:rsidRPr="00196B3B" w:rsidRDefault="00794B13" w:rsidP="007B5E71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__</w:t>
      </w:r>
      <w:r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____________________________</w:t>
      </w:r>
    </w:p>
    <w:p w:rsidR="00794B13" w:rsidRPr="00196B3B" w:rsidRDefault="00794B13" w:rsidP="007B5E71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_____</w:t>
      </w:r>
      <w:r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_________________________</w:t>
      </w:r>
    </w:p>
    <w:p w:rsidR="00794B13" w:rsidRDefault="00794B13" w:rsidP="00F573DA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ИНН</w:t>
      </w:r>
      <w:r w:rsidRPr="00196B3B">
        <w:rPr>
          <w:sz w:val="28"/>
          <w:szCs w:val="28"/>
        </w:rPr>
        <w:t>________________</w:t>
      </w:r>
      <w:r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</w:t>
      </w:r>
    </w:p>
    <w:p w:rsidR="00794B13" w:rsidRDefault="00794B13" w:rsidP="00F573DA">
      <w:pPr>
        <w:tabs>
          <w:tab w:val="left" w:pos="496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ОГРН (ОГРНИП)</w:t>
      </w:r>
      <w:r w:rsidRPr="00196B3B">
        <w:rPr>
          <w:sz w:val="28"/>
          <w:szCs w:val="28"/>
        </w:rPr>
        <w:t>_____</w:t>
      </w:r>
      <w:r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</w:t>
      </w:r>
    </w:p>
    <w:p w:rsidR="00794B13" w:rsidRPr="00196B3B" w:rsidRDefault="00794B13" w:rsidP="00F573DA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794B13" w:rsidRPr="00196B3B" w:rsidRDefault="00794B13" w:rsidP="00F573DA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Адрес:_</w:t>
      </w:r>
      <w:r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_______________________</w:t>
      </w:r>
    </w:p>
    <w:p w:rsidR="00794B13" w:rsidRPr="00196B3B" w:rsidRDefault="00794B13" w:rsidP="00F573DA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794B13" w:rsidRPr="00196B3B" w:rsidRDefault="00794B13" w:rsidP="00F573DA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>____</w:t>
      </w:r>
      <w:r>
        <w:rPr>
          <w:sz w:val="28"/>
          <w:szCs w:val="28"/>
        </w:rPr>
        <w:t>_____</w:t>
      </w:r>
      <w:r w:rsidRPr="00196B3B">
        <w:rPr>
          <w:sz w:val="28"/>
          <w:szCs w:val="28"/>
        </w:rPr>
        <w:t>_________________________</w:t>
      </w:r>
    </w:p>
    <w:p w:rsidR="00794B13" w:rsidRPr="00196B3B" w:rsidRDefault="00794B13" w:rsidP="00F573DA">
      <w:pPr>
        <w:tabs>
          <w:tab w:val="left" w:pos="4962"/>
          <w:tab w:val="left" w:pos="529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конт. </w:t>
      </w:r>
      <w:r w:rsidRPr="00196B3B">
        <w:rPr>
          <w:sz w:val="28"/>
          <w:szCs w:val="28"/>
        </w:rPr>
        <w:t>тел.___</w:t>
      </w:r>
      <w:r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</w:t>
      </w:r>
    </w:p>
    <w:p w:rsidR="00794B13" w:rsidRPr="00196B3B" w:rsidRDefault="00794B13" w:rsidP="007B5E71">
      <w:pPr>
        <w:jc w:val="both"/>
        <w:rPr>
          <w:sz w:val="28"/>
          <w:szCs w:val="28"/>
        </w:rPr>
      </w:pPr>
    </w:p>
    <w:p w:rsidR="00794B13" w:rsidRPr="00196B3B" w:rsidRDefault="00794B13" w:rsidP="007B5E71">
      <w:pPr>
        <w:jc w:val="both"/>
        <w:rPr>
          <w:sz w:val="28"/>
          <w:szCs w:val="28"/>
        </w:rPr>
      </w:pPr>
    </w:p>
    <w:p w:rsidR="00794B13" w:rsidRPr="007B5E71" w:rsidRDefault="00794B13" w:rsidP="007B5E71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>З А Я В К А</w:t>
      </w:r>
    </w:p>
    <w:p w:rsidR="00794B13" w:rsidRPr="007B5E71" w:rsidRDefault="00794B13" w:rsidP="007B5E71">
      <w:pPr>
        <w:suppressAutoHyphens/>
        <w:jc w:val="both"/>
        <w:rPr>
          <w:b/>
          <w:sz w:val="28"/>
          <w:szCs w:val="28"/>
        </w:rPr>
      </w:pPr>
    </w:p>
    <w:p w:rsidR="00794B13" w:rsidRPr="007B5E71" w:rsidRDefault="00794B13" w:rsidP="007B5E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7B5E7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участие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аукционе  на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>право заключения  договоров  на размещение  нестационарных  торговых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объектов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и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объектов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оказанию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услуг </w:t>
      </w:r>
    </w:p>
    <w:p w:rsidR="00794B13" w:rsidRPr="007B5E71" w:rsidRDefault="00794B13" w:rsidP="007B5E71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 xml:space="preserve">на  территории  МАУК «Городской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парк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культуры 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отдыха»</w:t>
      </w:r>
    </w:p>
    <w:p w:rsidR="00794B13" w:rsidRPr="007B5E71" w:rsidRDefault="00794B13" w:rsidP="007B5E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назначенного  к  проведению  «29</w:t>
      </w:r>
      <w:r w:rsidRPr="007B5E7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апреля 2021</w:t>
      </w:r>
      <w:r w:rsidRPr="007B5E71">
        <w:rPr>
          <w:b/>
          <w:sz w:val="28"/>
          <w:szCs w:val="28"/>
        </w:rPr>
        <w:t>г.</w:t>
      </w:r>
    </w:p>
    <w:p w:rsidR="00794B13" w:rsidRPr="00036266" w:rsidRDefault="00794B13" w:rsidP="007B5E71">
      <w:pPr>
        <w:suppressAutoHyphens/>
        <w:jc w:val="both"/>
        <w:rPr>
          <w:sz w:val="28"/>
          <w:szCs w:val="28"/>
        </w:rPr>
      </w:pPr>
    </w:p>
    <w:p w:rsidR="00794B13" w:rsidRDefault="00794B13" w:rsidP="007B5E71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 __</w:t>
      </w:r>
      <w:r w:rsidRPr="00196B3B">
        <w:rPr>
          <w:sz w:val="28"/>
          <w:szCs w:val="28"/>
        </w:rPr>
        <w:t>_____              Площадь _________________  кв. м.</w:t>
      </w:r>
    </w:p>
    <w:p w:rsidR="00794B13" w:rsidRPr="00196B3B" w:rsidRDefault="00794B13" w:rsidP="007B5E71">
      <w:pPr>
        <w:jc w:val="both"/>
        <w:rPr>
          <w:sz w:val="28"/>
          <w:szCs w:val="28"/>
        </w:rPr>
      </w:pPr>
    </w:p>
    <w:p w:rsidR="00794B13" w:rsidRPr="00196B3B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</w:t>
      </w:r>
    </w:p>
    <w:p w:rsidR="00794B13" w:rsidRPr="00951628" w:rsidRDefault="00794B13" w:rsidP="007B5E71">
      <w:pPr>
        <w:jc w:val="center"/>
        <w:rPr>
          <w:szCs w:val="28"/>
        </w:rPr>
      </w:pPr>
      <w:r w:rsidRPr="00951628">
        <w:rPr>
          <w:szCs w:val="28"/>
        </w:rPr>
        <w:t>(наименование, тип нестационарного торгового объекта)</w:t>
      </w:r>
    </w:p>
    <w:p w:rsidR="00794B13" w:rsidRPr="00196B3B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______________________________________________________________________________________________________________________________________________</w:t>
      </w:r>
    </w:p>
    <w:p w:rsidR="00794B13" w:rsidRPr="00196B3B" w:rsidRDefault="00794B13" w:rsidP="007B5E71">
      <w:pPr>
        <w:jc w:val="both"/>
        <w:rPr>
          <w:sz w:val="28"/>
          <w:szCs w:val="28"/>
        </w:rPr>
      </w:pPr>
    </w:p>
    <w:p w:rsidR="00794B13" w:rsidRPr="00196B3B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К заявке прилагаю следующие документы:</w:t>
      </w:r>
    </w:p>
    <w:p w:rsidR="00794B13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:rsidR="00794B13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:rsidR="00794B13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:rsidR="00794B13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:rsidR="00794B13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:rsidR="00794B13" w:rsidRDefault="00794B13" w:rsidP="007B5E71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:rsidR="00794B13" w:rsidRPr="00196B3B" w:rsidRDefault="00794B13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«_____» ______________ 20</w:t>
      </w:r>
      <w:r>
        <w:rPr>
          <w:sz w:val="28"/>
          <w:szCs w:val="28"/>
        </w:rPr>
        <w:t xml:space="preserve">21 г                           </w:t>
      </w:r>
      <w:r w:rsidRPr="00196B3B">
        <w:rPr>
          <w:sz w:val="28"/>
          <w:szCs w:val="28"/>
        </w:rPr>
        <w:t>_______________</w:t>
      </w:r>
      <w:r>
        <w:rPr>
          <w:sz w:val="28"/>
          <w:szCs w:val="28"/>
        </w:rPr>
        <w:t>________</w:t>
      </w:r>
      <w:r w:rsidRPr="00196B3B">
        <w:rPr>
          <w:sz w:val="28"/>
          <w:szCs w:val="28"/>
        </w:rPr>
        <w:t xml:space="preserve">____                                      </w:t>
      </w:r>
    </w:p>
    <w:p w:rsidR="00794B13" w:rsidRPr="00196B3B" w:rsidRDefault="00794B13" w:rsidP="007B5E71">
      <w:pPr>
        <w:jc w:val="both"/>
        <w:rPr>
          <w:sz w:val="28"/>
          <w:szCs w:val="28"/>
        </w:rPr>
      </w:pPr>
      <w:r w:rsidRPr="00A562C7">
        <w:rPr>
          <w:sz w:val="20"/>
          <w:szCs w:val="28"/>
        </w:rPr>
        <w:t>подпись  заявителя  (расшифровка подписи)</w:t>
      </w:r>
    </w:p>
    <w:p w:rsidR="00794B13" w:rsidRDefault="00794B13" w:rsidP="007B5E71">
      <w:pPr>
        <w:pStyle w:val="ConsNonformat0"/>
        <w:widowControl/>
        <w:ind w:righ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Заявка принята:</w:t>
      </w:r>
    </w:p>
    <w:p w:rsidR="00794B13" w:rsidRDefault="00794B13" w:rsidP="007B5E71">
      <w:pPr>
        <w:pStyle w:val="ConsNonformat0"/>
        <w:widowControl/>
        <w:ind w:right="0"/>
        <w:jc w:val="right"/>
        <w:rPr>
          <w:rFonts w:ascii="Times New Roman" w:hAnsi="Times New Roman" w:cs="Times New Roman"/>
          <w:szCs w:val="28"/>
          <w:vertAlign w:val="subscript"/>
        </w:rPr>
        <w:sectPr w:rsidR="00794B13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Cs w:val="28"/>
        </w:rPr>
        <w:t>___:___  «____»_____________2021 г                             _________________________</w:t>
      </w:r>
      <w:r>
        <w:rPr>
          <w:rFonts w:ascii="Times New Roman" w:hAnsi="Times New Roman" w:cs="Times New Roman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      подпись лица,  ответственного за прием заявок</w:t>
      </w:r>
    </w:p>
    <w:p w:rsidR="00794B13" w:rsidRDefault="00794B13" w:rsidP="00A9630B">
      <w:pPr>
        <w:spacing w:line="276" w:lineRule="auto"/>
        <w:jc w:val="right"/>
        <w:rPr>
          <w:sz w:val="28"/>
          <w:szCs w:val="28"/>
        </w:rPr>
      </w:pPr>
      <w:r w:rsidRPr="003D41C5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2</w:t>
      </w:r>
      <w:r w:rsidRPr="003D41C5">
        <w:rPr>
          <w:sz w:val="28"/>
          <w:szCs w:val="28"/>
        </w:rPr>
        <w:t xml:space="preserve"> к извещению</w:t>
      </w:r>
    </w:p>
    <w:p w:rsidR="00794B13" w:rsidRDefault="00794B13" w:rsidP="00B93291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«30»  марта  2021 г.</w:t>
      </w:r>
    </w:p>
    <w:p w:rsidR="00794B13" w:rsidRPr="00E87477" w:rsidRDefault="00794B13" w:rsidP="00DE6E4F">
      <w:pPr>
        <w:spacing w:line="266" w:lineRule="auto"/>
        <w:jc w:val="center"/>
        <w:rPr>
          <w:b/>
          <w:sz w:val="32"/>
          <w:szCs w:val="28"/>
        </w:rPr>
      </w:pPr>
      <w:r w:rsidRPr="00E87477">
        <w:rPr>
          <w:b/>
          <w:sz w:val="32"/>
          <w:szCs w:val="26"/>
        </w:rPr>
        <w:t xml:space="preserve">Схема размещения </w:t>
      </w:r>
      <w:r w:rsidRPr="00E87477">
        <w:rPr>
          <w:b/>
          <w:sz w:val="32"/>
          <w:szCs w:val="28"/>
        </w:rPr>
        <w:t xml:space="preserve">нестационарных торговых объектов на территории  </w:t>
      </w:r>
      <w:r w:rsidRPr="00E87477">
        <w:rPr>
          <w:b/>
          <w:color w:val="000000"/>
          <w:sz w:val="32"/>
          <w:szCs w:val="28"/>
        </w:rPr>
        <w:t>МАУК «ГПК и О»</w:t>
      </w:r>
    </w:p>
    <w:p w:rsidR="00794B13" w:rsidRDefault="00794B13" w:rsidP="00A9630B">
      <w:pPr>
        <w:spacing w:line="276" w:lineRule="auto"/>
        <w:jc w:val="right"/>
      </w:pPr>
    </w:p>
    <w:p w:rsidR="00794B13" w:rsidRDefault="00794B13" w:rsidP="00A9630B">
      <w:pPr>
        <w:spacing w:line="276" w:lineRule="auto"/>
        <w:jc w:val="right"/>
      </w:pPr>
      <w:r w:rsidRPr="0038285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760.5pt;height:422.25pt;visibility:visible">
            <v:imagedata r:id="rId10" o:title=""/>
          </v:shape>
        </w:pict>
      </w:r>
    </w:p>
    <w:p w:rsidR="00794B13" w:rsidRDefault="00794B13" w:rsidP="00DE6E4F">
      <w:pPr>
        <w:spacing w:line="276" w:lineRule="auto"/>
        <w:jc w:val="center"/>
        <w:rPr>
          <w:sz w:val="26"/>
          <w:szCs w:val="26"/>
        </w:rPr>
      </w:pPr>
      <w:r w:rsidRPr="0038285F">
        <w:rPr>
          <w:noProof/>
        </w:rPr>
        <w:pict>
          <v:shape id="Рисунок 3" o:spid="_x0000_i1026" type="#_x0000_t75" style="width:733.5pt;height:473.25pt;visibility:visible">
            <v:imagedata r:id="rId11" o:title=""/>
          </v:shape>
        </w:pict>
      </w:r>
    </w:p>
    <w:p w:rsidR="00794B13" w:rsidRPr="00DE6E4F" w:rsidRDefault="00794B13" w:rsidP="00090525">
      <w:pPr>
        <w:spacing w:line="276" w:lineRule="auto"/>
        <w:jc w:val="center"/>
        <w:rPr>
          <w:snapToGrid w:val="0"/>
          <w:color w:val="FFFFFF"/>
          <w:w w:val="0"/>
          <w:sz w:val="2"/>
          <w:u w:color="000000"/>
          <w:bdr w:val="none" w:sz="0" w:space="0" w:color="000000"/>
          <w:shd w:val="clear" w:color="000000" w:fill="000000"/>
        </w:rPr>
        <w:sectPr w:rsidR="00794B13" w:rsidRPr="00DE6E4F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</w:p>
    <w:p w:rsidR="00794B13" w:rsidRDefault="00794B13" w:rsidP="00B93291">
      <w:pPr>
        <w:spacing w:line="276" w:lineRule="auto"/>
        <w:jc w:val="right"/>
        <w:rPr>
          <w:sz w:val="26"/>
          <w:szCs w:val="26"/>
        </w:rPr>
      </w:pPr>
      <w:r w:rsidRPr="003D41C5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  <w:r w:rsidRPr="003D41C5">
        <w:rPr>
          <w:sz w:val="28"/>
          <w:szCs w:val="28"/>
        </w:rPr>
        <w:t xml:space="preserve"> к извещению</w:t>
      </w:r>
    </w:p>
    <w:p w:rsidR="00794B13" w:rsidRDefault="00794B13" w:rsidP="00744CB9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«30»  марта  2021 г.</w:t>
      </w:r>
    </w:p>
    <w:p w:rsidR="00794B13" w:rsidRDefault="00794B13" w:rsidP="00090525">
      <w:pPr>
        <w:spacing w:line="276" w:lineRule="auto"/>
        <w:jc w:val="right"/>
      </w:pPr>
    </w:p>
    <w:p w:rsidR="00794B13" w:rsidRPr="00090525" w:rsidRDefault="00794B13" w:rsidP="00B93291">
      <w:pPr>
        <w:ind w:firstLine="5387"/>
        <w:jc w:val="right"/>
        <w:rPr>
          <w:b/>
          <w:sz w:val="28"/>
          <w:szCs w:val="28"/>
        </w:rPr>
      </w:pPr>
      <w:r w:rsidRPr="00090525">
        <w:rPr>
          <w:b/>
          <w:sz w:val="28"/>
          <w:szCs w:val="28"/>
        </w:rPr>
        <w:t xml:space="preserve">Проект договора </w:t>
      </w:r>
    </w:p>
    <w:p w:rsidR="00794B13" w:rsidRDefault="00794B13" w:rsidP="00A064EB">
      <w:pPr>
        <w:jc w:val="center"/>
        <w:rPr>
          <w:b/>
          <w:sz w:val="28"/>
          <w:szCs w:val="28"/>
        </w:rPr>
      </w:pPr>
    </w:p>
    <w:p w:rsidR="00794B13" w:rsidRPr="00744CB9" w:rsidRDefault="00794B13" w:rsidP="006B7D95">
      <w:pPr>
        <w:pStyle w:val="Heading3"/>
        <w:spacing w:line="276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744CB9">
        <w:rPr>
          <w:rFonts w:ascii="Times New Roman" w:hAnsi="Times New Roman"/>
          <w:color w:val="auto"/>
          <w:sz w:val="28"/>
          <w:szCs w:val="28"/>
        </w:rPr>
        <w:t xml:space="preserve">ДОГОВОР №____ </w:t>
      </w:r>
      <w:r w:rsidRPr="00744CB9">
        <w:rPr>
          <w:rFonts w:ascii="Times New Roman" w:hAnsi="Times New Roman"/>
          <w:color w:val="auto"/>
          <w:sz w:val="28"/>
          <w:szCs w:val="28"/>
        </w:rPr>
        <w:br/>
        <w:t>НА РАЗМЕЩЕНИЕ НЕСТАЦИОНАРНОГО ТОРГОВОГО ОБЪЕКТА</w:t>
      </w:r>
    </w:p>
    <w:p w:rsidR="00794B13" w:rsidRPr="00744CB9" w:rsidRDefault="00794B13" w:rsidP="00744CB9">
      <w:pPr>
        <w:pStyle w:val="align-center"/>
        <w:rPr>
          <w:sz w:val="28"/>
          <w:szCs w:val="28"/>
        </w:rPr>
      </w:pPr>
      <w:r w:rsidRPr="00744CB9">
        <w:rPr>
          <w:sz w:val="28"/>
          <w:szCs w:val="28"/>
        </w:rPr>
        <w:t>(или объекта по оказанию услуг)</w:t>
      </w:r>
    </w:p>
    <w:p w:rsidR="00794B13" w:rsidRPr="00A064EB" w:rsidRDefault="00794B13" w:rsidP="00744CB9">
      <w:pPr>
        <w:rPr>
          <w:sz w:val="28"/>
          <w:szCs w:val="28"/>
        </w:rPr>
      </w:pPr>
      <w:r w:rsidRPr="00A064EB">
        <w:rPr>
          <w:sz w:val="28"/>
          <w:szCs w:val="28"/>
        </w:rPr>
        <w:t xml:space="preserve">г. Орел                        </w:t>
      </w:r>
      <w:r>
        <w:rPr>
          <w:sz w:val="28"/>
          <w:szCs w:val="28"/>
        </w:rPr>
        <w:t xml:space="preserve">                                                     </w:t>
      </w:r>
      <w:r w:rsidRPr="00A064EB">
        <w:rPr>
          <w:sz w:val="28"/>
          <w:szCs w:val="28"/>
        </w:rPr>
        <w:t xml:space="preserve">   «____» _____________202</w:t>
      </w:r>
      <w:r>
        <w:rPr>
          <w:sz w:val="28"/>
          <w:szCs w:val="28"/>
        </w:rPr>
        <w:t>1</w:t>
      </w:r>
      <w:r w:rsidRPr="00A064EB">
        <w:rPr>
          <w:sz w:val="28"/>
          <w:szCs w:val="28"/>
        </w:rPr>
        <w:t xml:space="preserve"> г.</w:t>
      </w:r>
    </w:p>
    <w:p w:rsidR="00794B13" w:rsidRDefault="00794B13" w:rsidP="00A064EB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94B13" w:rsidRPr="00A064EB" w:rsidRDefault="00794B13" w:rsidP="00A064EB">
      <w:pPr>
        <w:ind w:firstLine="426"/>
        <w:rPr>
          <w:sz w:val="28"/>
          <w:szCs w:val="28"/>
        </w:rPr>
      </w:pPr>
    </w:p>
    <w:p w:rsidR="00794B13" w:rsidRPr="001A0CB7" w:rsidRDefault="00794B13" w:rsidP="001A0CB7">
      <w:pPr>
        <w:pStyle w:val="NormalWeb"/>
        <w:ind w:firstLine="567"/>
        <w:jc w:val="both"/>
        <w:rPr>
          <w:sz w:val="28"/>
          <w:szCs w:val="28"/>
        </w:rPr>
      </w:pPr>
      <w:bookmarkStart w:id="2" w:name="sub_601"/>
      <w:r w:rsidRPr="001A0CB7">
        <w:rPr>
          <w:sz w:val="28"/>
          <w:szCs w:val="28"/>
        </w:rPr>
        <w:t>Муниципальное автономное учреждение культуры «Городской парк культуры и отдыха»</w:t>
      </w:r>
      <w:r w:rsidRPr="00A064EB">
        <w:rPr>
          <w:sz w:val="28"/>
          <w:szCs w:val="28"/>
        </w:rPr>
        <w:t>, именуемое  в дальнейшем «Сторона 1», в лице директора Чистяковой Анны Александровны, действующего на основании Устава</w:t>
      </w:r>
      <w:r w:rsidRPr="00A064EB">
        <w:rPr>
          <w:b/>
          <w:sz w:val="28"/>
          <w:szCs w:val="28"/>
        </w:rPr>
        <w:t xml:space="preserve">, </w:t>
      </w:r>
      <w:hyperlink r:id="rId12" w:history="1">
        <w:r w:rsidRPr="001A0CB7">
          <w:rPr>
            <w:rStyle w:val="a0"/>
            <w:bCs/>
            <w:color w:val="auto"/>
            <w:sz w:val="28"/>
            <w:szCs w:val="28"/>
          </w:rPr>
          <w:t>Постановления Администрации г.Орла от 21 сентября 2015 г. N 4192 "О размещении нестационарных объектов на территории муниципального образования "Город Орел"</w:t>
        </w:r>
      </w:hyperlink>
      <w:r w:rsidRPr="001A0CB7">
        <w:rPr>
          <w:sz w:val="28"/>
          <w:szCs w:val="28"/>
        </w:rPr>
        <w:t xml:space="preserve">, </w:t>
      </w:r>
      <w:r w:rsidRPr="00A064EB">
        <w:rPr>
          <w:sz w:val="28"/>
          <w:szCs w:val="28"/>
        </w:rPr>
        <w:t>с одной стороны, и</w:t>
      </w:r>
      <w:r>
        <w:rPr>
          <w:sz w:val="28"/>
          <w:szCs w:val="28"/>
        </w:rPr>
        <w:t>_</w:t>
      </w:r>
      <w:r w:rsidRPr="001A0CB7">
        <w:rPr>
          <w:sz w:val="28"/>
        </w:rPr>
        <w:t>______</w:t>
      </w:r>
      <w:r>
        <w:rPr>
          <w:sz w:val="28"/>
        </w:rPr>
        <w:t>_________________</w:t>
      </w:r>
      <w:r w:rsidRPr="001A0CB7">
        <w:rPr>
          <w:sz w:val="28"/>
        </w:rPr>
        <w:t>________________________,</w:t>
      </w:r>
    </w:p>
    <w:p w:rsidR="00794B13" w:rsidRPr="001A0CB7" w:rsidRDefault="00794B13" w:rsidP="006B7D95">
      <w:pPr>
        <w:pStyle w:val="NormalWeb"/>
        <w:ind w:firstLine="567"/>
        <w:jc w:val="center"/>
        <w:rPr>
          <w:sz w:val="22"/>
        </w:rPr>
      </w:pPr>
      <w:r>
        <w:rPr>
          <w:sz w:val="22"/>
        </w:rPr>
        <w:t xml:space="preserve">                            </w:t>
      </w:r>
      <w:r w:rsidRPr="001A0CB7">
        <w:rPr>
          <w:sz w:val="22"/>
        </w:rPr>
        <w:t>(полное наименование хозяйствующего субъекта)</w:t>
      </w:r>
    </w:p>
    <w:p w:rsidR="00794B13" w:rsidRPr="001A0CB7" w:rsidRDefault="00794B13" w:rsidP="001A0CB7">
      <w:pPr>
        <w:pStyle w:val="NormalWeb"/>
        <w:jc w:val="both"/>
        <w:rPr>
          <w:sz w:val="28"/>
        </w:rPr>
      </w:pPr>
      <w:r w:rsidRPr="001A0CB7">
        <w:rPr>
          <w:sz w:val="28"/>
        </w:rPr>
        <w:t xml:space="preserve">являющегося </w:t>
      </w:r>
      <w:r>
        <w:rPr>
          <w:sz w:val="28"/>
        </w:rPr>
        <w:t xml:space="preserve"> </w:t>
      </w:r>
      <w:r w:rsidRPr="001A0CB7">
        <w:rPr>
          <w:sz w:val="28"/>
        </w:rPr>
        <w:t xml:space="preserve">победителем </w:t>
      </w:r>
      <w:r>
        <w:rPr>
          <w:sz w:val="28"/>
        </w:rPr>
        <w:t xml:space="preserve"> </w:t>
      </w:r>
      <w:r w:rsidRPr="001A0CB7">
        <w:rPr>
          <w:sz w:val="28"/>
        </w:rPr>
        <w:t>аукциона</w:t>
      </w:r>
      <w:r>
        <w:rPr>
          <w:sz w:val="28"/>
        </w:rPr>
        <w:t xml:space="preserve"> </w:t>
      </w:r>
      <w:r w:rsidRPr="001A0CB7">
        <w:rPr>
          <w:sz w:val="28"/>
        </w:rPr>
        <w:t xml:space="preserve"> от "____" __________ ______ г.,</w:t>
      </w:r>
      <w:r>
        <w:rPr>
          <w:sz w:val="28"/>
        </w:rPr>
        <w:t xml:space="preserve"> </w:t>
      </w:r>
      <w:r w:rsidRPr="001A0CB7">
        <w:rPr>
          <w:sz w:val="28"/>
        </w:rPr>
        <w:t>именуемый в дальнейшем "Сторона 2", в лице __</w:t>
      </w:r>
      <w:r>
        <w:rPr>
          <w:sz w:val="28"/>
        </w:rPr>
        <w:t>_________________________________</w:t>
      </w:r>
      <w:r w:rsidRPr="001A0CB7">
        <w:rPr>
          <w:sz w:val="28"/>
        </w:rPr>
        <w:t>______,</w:t>
      </w:r>
    </w:p>
    <w:p w:rsidR="00794B13" w:rsidRDefault="00794B13" w:rsidP="001A0CB7">
      <w:pPr>
        <w:pStyle w:val="NormalWeb"/>
        <w:jc w:val="right"/>
        <w:rPr>
          <w:sz w:val="28"/>
        </w:rPr>
      </w:pPr>
      <w:r w:rsidRPr="001A0CB7">
        <w:rPr>
          <w:sz w:val="22"/>
        </w:rPr>
        <w:t>(указываются реквизиты акта, на основании которого действует лицо</w:t>
      </w:r>
      <w:r w:rsidRPr="001A0CB7">
        <w:rPr>
          <w:sz w:val="28"/>
        </w:rPr>
        <w:t>)</w:t>
      </w:r>
    </w:p>
    <w:p w:rsidR="00794B13" w:rsidRDefault="00794B13" w:rsidP="001A0CB7">
      <w:pPr>
        <w:pStyle w:val="NormalWeb"/>
        <w:jc w:val="both"/>
        <w:rPr>
          <w:sz w:val="28"/>
        </w:rPr>
      </w:pPr>
      <w:r w:rsidRPr="001A0CB7">
        <w:rPr>
          <w:sz w:val="28"/>
        </w:rPr>
        <w:t xml:space="preserve"> с другой стороны, а при совместном упоминании далее по тексту именуемые "Стороны", заключили настоящий договор (далее - Договор) о нижеследующем:</w:t>
      </w:r>
    </w:p>
    <w:p w:rsidR="00794B13" w:rsidRPr="001A0CB7" w:rsidRDefault="00794B13" w:rsidP="001A0CB7">
      <w:pPr>
        <w:pStyle w:val="NormalWeb"/>
        <w:jc w:val="both"/>
        <w:rPr>
          <w:sz w:val="28"/>
        </w:rPr>
      </w:pPr>
    </w:p>
    <w:p w:rsidR="00794B13" w:rsidRPr="001A0CB7" w:rsidRDefault="00794B13" w:rsidP="001A0CB7">
      <w:pPr>
        <w:pStyle w:val="Heading3"/>
        <w:ind w:firstLine="567"/>
        <w:jc w:val="center"/>
        <w:rPr>
          <w:rFonts w:ascii="Times New Roman" w:hAnsi="Times New Roman"/>
          <w:color w:val="auto"/>
          <w:sz w:val="28"/>
        </w:rPr>
      </w:pPr>
      <w:r w:rsidRPr="001A0CB7">
        <w:rPr>
          <w:rFonts w:ascii="Times New Roman" w:hAnsi="Times New Roman"/>
          <w:color w:val="auto"/>
          <w:sz w:val="28"/>
        </w:rPr>
        <w:t>1. ПРЕДМЕТ ДОГОВОРА</w:t>
      </w:r>
    </w:p>
    <w:p w:rsidR="00794B13" w:rsidRPr="001A0CB7" w:rsidRDefault="00794B13" w:rsidP="001A0CB7">
      <w:pPr>
        <w:pStyle w:val="NormalWeb"/>
        <w:ind w:firstLine="567"/>
        <w:jc w:val="both"/>
        <w:rPr>
          <w:sz w:val="28"/>
          <w:szCs w:val="28"/>
        </w:rPr>
      </w:pPr>
      <w:r w:rsidRPr="001A0CB7">
        <w:rPr>
          <w:sz w:val="28"/>
          <w:szCs w:val="28"/>
        </w:rPr>
        <w:t>1.1. В соответствии с результатами проведения аукциона на право заключения договора на размещение нестационарных объектов и на основании протокола о результатах аукциона №___ от "___" ________. ___ г. Сторона 1 предоставляет Стороне 2 в пользование для размещения нестационарного объекта - ___________</w:t>
      </w:r>
      <w:r>
        <w:rPr>
          <w:sz w:val="28"/>
          <w:szCs w:val="28"/>
        </w:rPr>
        <w:t>___________________________________</w:t>
      </w:r>
      <w:r w:rsidRPr="001A0CB7">
        <w:rPr>
          <w:sz w:val="28"/>
          <w:szCs w:val="28"/>
        </w:rPr>
        <w:t>_________________________,</w:t>
      </w:r>
    </w:p>
    <w:p w:rsidR="00794B13" w:rsidRDefault="00794B13" w:rsidP="006B7D95">
      <w:pPr>
        <w:pStyle w:val="NormalWeb"/>
        <w:jc w:val="center"/>
        <w:rPr>
          <w:sz w:val="22"/>
          <w:szCs w:val="28"/>
        </w:rPr>
      </w:pPr>
      <w:r w:rsidRPr="001A0CB7">
        <w:rPr>
          <w:sz w:val="22"/>
          <w:szCs w:val="28"/>
        </w:rPr>
        <w:t>(указывается вид нестационарного торгового объекта)</w:t>
      </w:r>
    </w:p>
    <w:p w:rsidR="00794B13" w:rsidRPr="001A0CB7" w:rsidRDefault="00794B13" w:rsidP="001A0CB7">
      <w:pPr>
        <w:pStyle w:val="NormalWeb"/>
        <w:jc w:val="both"/>
        <w:rPr>
          <w:sz w:val="22"/>
          <w:szCs w:val="28"/>
        </w:rPr>
      </w:pPr>
      <w:r w:rsidRPr="001A0CB7">
        <w:rPr>
          <w:sz w:val="28"/>
          <w:szCs w:val="28"/>
        </w:rPr>
        <w:t>место №_______ согласно утвержденной Схеме размещения НТО (далее - ситуационный план) (приложение №1 к настоящему договору) адресными ориентирами: _________________________________________________, а Сторона 2 принимает в пользование место для размещения нестационарного объекта.</w:t>
      </w:r>
    </w:p>
    <w:p w:rsidR="00794B13" w:rsidRPr="001A0CB7" w:rsidRDefault="00794B13" w:rsidP="001A0CB7">
      <w:pPr>
        <w:pStyle w:val="NormalWeb"/>
        <w:ind w:firstLine="567"/>
        <w:jc w:val="both"/>
        <w:rPr>
          <w:sz w:val="28"/>
          <w:szCs w:val="28"/>
        </w:rPr>
      </w:pPr>
      <w:r w:rsidRPr="001A0CB7">
        <w:rPr>
          <w:sz w:val="28"/>
          <w:szCs w:val="28"/>
        </w:rPr>
        <w:t>1.2. Место предоставляется с целью использования его для осуществления деятельности по __________________________________ (площадью _____ кв. м).</w:t>
      </w:r>
    </w:p>
    <w:p w:rsidR="00794B13" w:rsidRPr="001A0CB7" w:rsidRDefault="00794B13" w:rsidP="001A0CB7">
      <w:pPr>
        <w:pStyle w:val="NormalWeb"/>
        <w:ind w:firstLine="567"/>
        <w:jc w:val="both"/>
        <w:rPr>
          <w:sz w:val="22"/>
          <w:szCs w:val="28"/>
        </w:rPr>
      </w:pPr>
      <w:r>
        <w:rPr>
          <w:sz w:val="22"/>
          <w:szCs w:val="28"/>
        </w:rPr>
        <w:t xml:space="preserve"> </w:t>
      </w:r>
      <w:r w:rsidRPr="001A0CB7">
        <w:rPr>
          <w:sz w:val="22"/>
          <w:szCs w:val="28"/>
        </w:rPr>
        <w:t>(указывается ассортимент реализуемых товаров, оказываемых услуг)</w:t>
      </w:r>
    </w:p>
    <w:p w:rsidR="00794B13" w:rsidRDefault="00794B13" w:rsidP="00A064EB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94B13" w:rsidRPr="006B7D95" w:rsidRDefault="00794B13" w:rsidP="006B7D95"/>
    <w:bookmarkEnd w:id="2"/>
    <w:p w:rsidR="00794B13" w:rsidRPr="00A064EB" w:rsidRDefault="00794B13" w:rsidP="00A064E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064EB">
        <w:rPr>
          <w:rStyle w:val="a3"/>
          <w:rFonts w:ascii="Times New Roman" w:hAnsi="Times New Roman" w:cs="Times New Roman"/>
          <w:bCs/>
          <w:sz w:val="28"/>
          <w:szCs w:val="28"/>
        </w:rPr>
        <w:t>2. ПРАВА И ОБЯЗАННОСТИ СТОРОН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2.1. Сторона 1: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2.1.1. Предоставляет Стороне 2 место для размещения нестационарного объекта в 3-дневный срок с момента подписания настоящего Договора.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2.1.2. Осуществляет контроль за выполнением требований к эксплуатации нестационарного объекта, установленных постановлением Администрации города Орла от 21 сентября 2015 г. №4192 "О размещении нестационарных объектов на территории муниципального образования "Город Орел" и настоящим договором.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2.1.3. Проводит проверки с составлением акта обследования нестационарного объекта в соответствии с настоящим договором.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2.1.4. В случае выявления нарушений Стороной 2 пункта 2.2 настоящего договора вправе обязать ее в 3-дневный срок устранить данные нарушения.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2.1.5. Имеет право требовать расторжения договора и возмещения убытков в случае, если Сторона 2 размещает нестационарный объект не в соответствии с его видом, специализацией, периодом размещения, Схемой и иными условиями настоящего договора.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 Сторона 2: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2.2.1. Своевременно вносит плату за размещение нестационарного объекта.</w:t>
      </w:r>
    </w:p>
    <w:p w:rsidR="00794B13" w:rsidRPr="00F71A9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 xml:space="preserve">2.2.2. </w:t>
      </w:r>
      <w:r w:rsidRPr="00F71A95">
        <w:rPr>
          <w:sz w:val="28"/>
          <w:szCs w:val="28"/>
        </w:rPr>
        <w:t>Размещает нестационарный объект в соответствии с утвержденным эскизом (дизайн-проектом) нестационарного торгового объекта не приводится), утвержденной схемой размещения и ситуационным планом.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2.2.3. В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территории в соответствии с эскизом (дизайн-проектом), согласованным с управлением градостроительства администрации города Орла.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2.2.5. Соблюдает законодательство по защите прав потребителей, санитарно-гигиенические нормы и правила, правила пожарной безопасности, природоохранного законодательства; 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2.2.6. Обеспечивает соблюдение санитарных норм и правил, вывоз мусора и иных отходов от использования нестационарного объекта;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2.2.7. Не допускает загрязнения, захламления места размещения нестационарного объекта, обеспечивая ежедневную уборку прилегающей территории в радиусе 10 метров.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2.2.8. Осуществляет праздничное оформление нестационарного объекта (за исключением передвижных) к государственным праздничным дням Российской Федерации и праздничным дням и памятным датам Орловской области и города Орла.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2.2.9. При прекращении Договора в 10-дневный срок обеспечивает демонтаж и вывоз объекта с места его размещения.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- настоящего Договора и ситуационного плана (приложение №1 к Договору);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- эскиза (дизайн-проекта), согласованного с управлением градостроительства администрации города Орла;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- документов, подтверждающих источник поступления, качество и безопасность реализуемой продукции;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- документов, предусмотренных Законом Российской Федерации "О защите прав потребителей".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2.2.11. Демонтирует нестационарный объект и 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При неисполнении владельцем НТО обязанности по своевременному демонтажу НТО объект считается незаконно размещенным, что влечет наложение административной ответственности в соответствии с действующим законодательством.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2.2.12. Соблюдает условия соблюдения Правил осуществления деятельности в охранной зоне инженерных сетей (для договоров по размещению НТО, включенных в Схему размещения НТО при условии согласования с собственниками инженерных сетей).</w:t>
      </w:r>
    </w:p>
    <w:p w:rsidR="00794B13" w:rsidRPr="007D4145" w:rsidRDefault="00794B13" w:rsidP="007D4145">
      <w:pPr>
        <w:pStyle w:val="NormalWeb"/>
        <w:ind w:firstLine="567"/>
        <w:jc w:val="both"/>
        <w:rPr>
          <w:sz w:val="28"/>
          <w:szCs w:val="28"/>
        </w:rPr>
      </w:pPr>
      <w:r w:rsidRPr="007D4145">
        <w:rPr>
          <w:sz w:val="28"/>
          <w:szCs w:val="28"/>
        </w:rPr>
        <w:t>2.3. Передача или уступка прав по Договору третьим лицам либо осуществление третьим лицом торговой деятельности с использованием Объекта не допускаются.</w:t>
      </w:r>
    </w:p>
    <w:p w:rsidR="00794B13" w:rsidRPr="00F920AE" w:rsidRDefault="00794B13" w:rsidP="00F920AE">
      <w:pPr>
        <w:pStyle w:val="Heading3"/>
        <w:ind w:firstLine="567"/>
        <w:jc w:val="center"/>
        <w:rPr>
          <w:rFonts w:ascii="Times New Roman" w:hAnsi="Times New Roman"/>
          <w:color w:val="auto"/>
          <w:sz w:val="28"/>
        </w:rPr>
      </w:pPr>
      <w:r w:rsidRPr="00F920AE">
        <w:rPr>
          <w:rFonts w:ascii="Times New Roman" w:hAnsi="Times New Roman"/>
          <w:color w:val="auto"/>
          <w:sz w:val="28"/>
        </w:rPr>
        <w:t>3. УСЛОВИЯ РАСТОРЖЕНИЯ ДОГОВОРА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3.1. Настоящий Договор может быть расторгнут: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3.1.1. По инициативе Стороны 2 в случае: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подачи соответствующего заявления;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прекращения в установленном законом порядке своей деятельности.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3.1.2. Стороной 1 в одностороннем порядке при условии: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ликвидации Стороны 2;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наличия в течение одного квартала в период действия Договора более двух фактов нарушения Стороной 2 обязательств, предусмотренных пунктом 2.2 Договора, что подтверждено соответствующими актами обследования нестационарного объекта;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выявления несоответствия нестационарного объекта эскизу (дизайн-проекту), согласованному с управлением градостроительства администрации города Орла (изменение внешнего вида, размеров, площади нестационарного объекта в ходе его эксплуатации, возведение пристроек, надстройка дополнительных антресолей и этажей), установки холодильного и иного сопутствующего выносного оборудования за пределами нестационарного объекта;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неисполнения хозяйствующим субъектом обязательства по соблюдению специализации нестационарного объекта;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неисполнения хозяйствующим субъектом ассортиментного перечня реализуемых товаров, оказываемых услуг;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принятия администрацией города Орла</w:t>
      </w:r>
      <w:r>
        <w:rPr>
          <w:sz w:val="28"/>
        </w:rPr>
        <w:t xml:space="preserve"> и </w:t>
      </w:r>
      <w:r w:rsidRPr="00F920AE">
        <w:rPr>
          <w:sz w:val="28"/>
        </w:rPr>
        <w:t xml:space="preserve"> </w:t>
      </w:r>
      <w:r w:rsidRPr="00A064EB">
        <w:rPr>
          <w:sz w:val="28"/>
          <w:szCs w:val="28"/>
        </w:rPr>
        <w:t xml:space="preserve">МАУК «ГПК и О» </w:t>
      </w:r>
      <w:r w:rsidRPr="00F920AE">
        <w:rPr>
          <w:sz w:val="28"/>
        </w:rPr>
        <w:t>следующих решений:</w:t>
      </w:r>
    </w:p>
    <w:p w:rsidR="00794B13" w:rsidRPr="00F71A95" w:rsidRDefault="00794B13" w:rsidP="00F920AE">
      <w:pPr>
        <w:pStyle w:val="NormalWeb"/>
        <w:ind w:firstLine="567"/>
        <w:jc w:val="both"/>
        <w:rPr>
          <w:sz w:val="28"/>
        </w:rPr>
      </w:pPr>
      <w:r w:rsidRPr="00F71A95">
        <w:rPr>
          <w:sz w:val="28"/>
        </w:rPr>
        <w:t>о необходимости ремонта,  реконструкциии (или) благоустройства территории парка  (в случае если нахождение НТО препятствует осуществлению указанных работ);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о размещении объектов капитального строительства регионального и муниципального значения;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о заключении договора о развитии застроенных территорий в случае, если нахождение НТО препятствует реализации указанного договора;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о благоустройстве территории в случае, если нахождение НТО препятствует реализации благоустройства;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- если Стороной 2 не внесена плата за размещение нестационарного торгового объекта в течение двух месяцев подряд или внесена не в полном объеме.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3.2. По истечении 10-ти рабочих дней с момента уведомления соответствующей Стороны по адресу, указанному в Договоре, настоящий Договор считается расторгнутым.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3.3. В случае досрочного прекращения действия Договора по основаниям, предусмотренным в абзацах 9 - 13 пункта 3.1.2 Договора, НТО по согласованию со Стороной 2 подлежит переносу на свободное предусмотренное Схемой место без проведения торгов на право заключения договора на размещение НТО с заключением дополнительного Соглашения. В случае не</w:t>
      </w:r>
      <w:r>
        <w:rPr>
          <w:sz w:val="28"/>
        </w:rPr>
        <w:t xml:space="preserve"> </w:t>
      </w:r>
      <w:r w:rsidRPr="00F920AE">
        <w:rPr>
          <w:sz w:val="28"/>
        </w:rPr>
        <w:t>достижения договоренности - Договор расторгается.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3.4. Споры, возникающие при исполнении условий настоящего договора, рассматриваются Арбитражным судом, судом общей юрисдикции, мировыми судьями по месту заключения настоящего договора в городе Орле.</w:t>
      </w:r>
    </w:p>
    <w:p w:rsidR="00794B13" w:rsidRPr="00F920AE" w:rsidRDefault="00794B13" w:rsidP="00F920AE">
      <w:pPr>
        <w:pStyle w:val="NormalWeb"/>
        <w:ind w:firstLine="567"/>
        <w:jc w:val="both"/>
        <w:rPr>
          <w:sz w:val="28"/>
        </w:rPr>
      </w:pPr>
      <w:r w:rsidRPr="00F920AE">
        <w:rPr>
          <w:sz w:val="28"/>
        </w:rPr>
        <w:t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договору.</w:t>
      </w:r>
    </w:p>
    <w:p w:rsidR="00794B13" w:rsidRPr="003916B4" w:rsidRDefault="00794B13" w:rsidP="003916B4">
      <w:pPr>
        <w:pStyle w:val="Heading3"/>
        <w:ind w:firstLine="567"/>
        <w:jc w:val="center"/>
        <w:rPr>
          <w:rFonts w:ascii="Times New Roman" w:hAnsi="Times New Roman"/>
          <w:color w:val="auto"/>
          <w:sz w:val="28"/>
          <w:szCs w:val="28"/>
        </w:rPr>
      </w:pPr>
      <w:r w:rsidRPr="003916B4">
        <w:rPr>
          <w:rFonts w:ascii="Times New Roman" w:hAnsi="Times New Roman"/>
          <w:color w:val="auto"/>
          <w:sz w:val="28"/>
          <w:szCs w:val="28"/>
        </w:rPr>
        <w:t>4. ПОРЯДОК РАСЧЕТОВ И УСЛОВИЯ ЗАКЛЮЧЕНИЯ ДОГОВОРА</w:t>
      </w:r>
    </w:p>
    <w:p w:rsidR="00794B13" w:rsidRPr="003916B4" w:rsidRDefault="00794B13" w:rsidP="003916B4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916B4">
        <w:rPr>
          <w:sz w:val="28"/>
          <w:szCs w:val="28"/>
        </w:rPr>
        <w:t>4.1. Цена за размещение нестационарного объекта устанавливается в</w:t>
      </w:r>
      <w:r>
        <w:rPr>
          <w:sz w:val="28"/>
          <w:szCs w:val="28"/>
        </w:rPr>
        <w:t xml:space="preserve">  </w:t>
      </w:r>
      <w:r w:rsidRPr="003916B4">
        <w:rPr>
          <w:sz w:val="28"/>
          <w:szCs w:val="28"/>
        </w:rPr>
        <w:t>размере итоговой цены аукциона, за которую Сторона 2 приобрела право на</w:t>
      </w:r>
      <w:r>
        <w:rPr>
          <w:sz w:val="28"/>
          <w:szCs w:val="28"/>
        </w:rPr>
        <w:t xml:space="preserve">  </w:t>
      </w:r>
      <w:r w:rsidRPr="003916B4">
        <w:rPr>
          <w:sz w:val="28"/>
          <w:szCs w:val="28"/>
        </w:rPr>
        <w:t>размещение нестационарного объекта, и составляет ____________________________________.</w:t>
      </w:r>
    </w:p>
    <w:p w:rsidR="00794B13" w:rsidRPr="006B7D95" w:rsidRDefault="00794B13" w:rsidP="006B7D95">
      <w:pPr>
        <w:pStyle w:val="NormalWeb"/>
        <w:ind w:left="3540" w:firstLine="567"/>
        <w:jc w:val="center"/>
        <w:rPr>
          <w:sz w:val="20"/>
          <w:szCs w:val="28"/>
        </w:rPr>
      </w:pPr>
      <w:r>
        <w:rPr>
          <w:sz w:val="20"/>
          <w:szCs w:val="28"/>
        </w:rPr>
        <w:t xml:space="preserve">   </w:t>
      </w:r>
      <w:r w:rsidRPr="006B7D95">
        <w:rPr>
          <w:sz w:val="20"/>
          <w:szCs w:val="28"/>
        </w:rPr>
        <w:t>(сумма указывается цифрами и прописью)</w:t>
      </w:r>
    </w:p>
    <w:p w:rsidR="00794B13" w:rsidRDefault="00794B13" w:rsidP="003916B4">
      <w:pPr>
        <w:pStyle w:val="NormalWeb"/>
        <w:ind w:firstLine="567"/>
        <w:jc w:val="both"/>
        <w:rPr>
          <w:sz w:val="28"/>
          <w:szCs w:val="28"/>
        </w:rPr>
      </w:pPr>
      <w:r w:rsidRPr="003916B4">
        <w:rPr>
          <w:sz w:val="28"/>
          <w:szCs w:val="28"/>
        </w:rPr>
        <w:t xml:space="preserve">4.2. Сторона 2 обязана перечислить </w:t>
      </w:r>
      <w:r w:rsidRPr="00A064EB">
        <w:rPr>
          <w:sz w:val="28"/>
          <w:szCs w:val="28"/>
        </w:rPr>
        <w:t>на лицевой счет МАУК «ГПК и О»:</w:t>
      </w:r>
    </w:p>
    <w:p w:rsidR="00794B13" w:rsidRPr="003916B4" w:rsidRDefault="00794B13" w:rsidP="003916B4">
      <w:pPr>
        <w:pStyle w:val="NormalWeb"/>
        <w:ind w:firstLine="567"/>
        <w:jc w:val="both"/>
        <w:rPr>
          <w:sz w:val="28"/>
          <w:szCs w:val="28"/>
        </w:rPr>
      </w:pPr>
      <w:r w:rsidRPr="003916B4">
        <w:rPr>
          <w:sz w:val="28"/>
          <w:szCs w:val="28"/>
        </w:rPr>
        <w:t xml:space="preserve">- до заключения Договора денежные средства, равные цене приобретения права заключения Договора на размещение нестационарного объекта в сумме ______________ рублей, что подтверждается копией платежного поручения </w:t>
      </w:r>
      <w:r>
        <w:rPr>
          <w:sz w:val="28"/>
          <w:szCs w:val="28"/>
        </w:rPr>
        <w:t xml:space="preserve">          </w:t>
      </w:r>
      <w:r w:rsidRPr="006B7D95">
        <w:rPr>
          <w:sz w:val="20"/>
          <w:szCs w:val="28"/>
        </w:rPr>
        <w:t>(квитанции).</w:t>
      </w:r>
    </w:p>
    <w:p w:rsidR="00794B13" w:rsidRPr="003916B4" w:rsidRDefault="00794B13" w:rsidP="003916B4">
      <w:pPr>
        <w:pStyle w:val="NormalWeb"/>
        <w:ind w:firstLine="567"/>
        <w:jc w:val="both"/>
        <w:rPr>
          <w:sz w:val="28"/>
          <w:szCs w:val="28"/>
        </w:rPr>
      </w:pPr>
      <w:r w:rsidRPr="003916B4">
        <w:rPr>
          <w:sz w:val="28"/>
          <w:szCs w:val="28"/>
        </w:rPr>
        <w:t>4.3. В случае просрочки уплаты платежей Сторона 2 обязана выплатить пеню в размере 0,1% от суммы долга за каждый день просрочки.</w:t>
      </w:r>
    </w:p>
    <w:p w:rsidR="00794B13" w:rsidRPr="003916B4" w:rsidRDefault="00794B13" w:rsidP="003916B4">
      <w:pPr>
        <w:pStyle w:val="NormalWeb"/>
        <w:ind w:firstLine="567"/>
        <w:jc w:val="both"/>
        <w:rPr>
          <w:sz w:val="28"/>
          <w:szCs w:val="28"/>
        </w:rPr>
      </w:pPr>
      <w:r w:rsidRPr="003916B4">
        <w:rPr>
          <w:sz w:val="28"/>
          <w:szCs w:val="28"/>
        </w:rPr>
        <w:t>4.4. Размер цены за размещение нестационарного объекта</w:t>
      </w:r>
      <w:r>
        <w:rPr>
          <w:sz w:val="28"/>
          <w:szCs w:val="28"/>
        </w:rPr>
        <w:t xml:space="preserve"> </w:t>
      </w:r>
      <w:r w:rsidRPr="003916B4">
        <w:rPr>
          <w:sz w:val="28"/>
          <w:szCs w:val="28"/>
        </w:rPr>
        <w:t>является окончательн</w:t>
      </w:r>
      <w:r>
        <w:rPr>
          <w:sz w:val="28"/>
          <w:szCs w:val="28"/>
        </w:rPr>
        <w:t>ой</w:t>
      </w:r>
      <w:r w:rsidRPr="003916B4">
        <w:rPr>
          <w:sz w:val="28"/>
          <w:szCs w:val="28"/>
        </w:rPr>
        <w:t xml:space="preserve"> и изменению не подлежит.</w:t>
      </w:r>
    </w:p>
    <w:p w:rsidR="00794B13" w:rsidRPr="003916B4" w:rsidRDefault="00794B13" w:rsidP="003916B4">
      <w:pPr>
        <w:pStyle w:val="Heading3"/>
        <w:ind w:firstLine="567"/>
        <w:jc w:val="center"/>
        <w:rPr>
          <w:rFonts w:ascii="Times New Roman" w:hAnsi="Times New Roman"/>
          <w:color w:val="auto"/>
          <w:sz w:val="28"/>
        </w:rPr>
      </w:pPr>
      <w:r w:rsidRPr="003916B4">
        <w:rPr>
          <w:rFonts w:ascii="Times New Roman" w:hAnsi="Times New Roman"/>
          <w:color w:val="auto"/>
          <w:sz w:val="28"/>
        </w:rPr>
        <w:t>5. СРОК ДЕЙСТВИЯ ДОГОВОРА</w:t>
      </w:r>
    </w:p>
    <w:p w:rsidR="00794B13" w:rsidRPr="003916B4" w:rsidRDefault="00794B13" w:rsidP="003916B4">
      <w:pPr>
        <w:pStyle w:val="NormalWeb"/>
        <w:ind w:firstLine="567"/>
        <w:jc w:val="both"/>
        <w:rPr>
          <w:sz w:val="28"/>
        </w:rPr>
      </w:pPr>
      <w:r w:rsidRPr="003916B4">
        <w:rPr>
          <w:sz w:val="28"/>
        </w:rPr>
        <w:t>5.1. Срок предоставления места с "___" ______ 20__ г. по "___" ______ 20__ г.</w:t>
      </w:r>
    </w:p>
    <w:p w:rsidR="00794B13" w:rsidRPr="003916B4" w:rsidRDefault="00794B13" w:rsidP="003916B4">
      <w:pPr>
        <w:pStyle w:val="NormalWeb"/>
        <w:ind w:firstLine="567"/>
        <w:jc w:val="both"/>
        <w:rPr>
          <w:sz w:val="28"/>
        </w:rPr>
      </w:pPr>
      <w:r w:rsidRPr="003916B4">
        <w:rPr>
          <w:sz w:val="28"/>
        </w:rPr>
        <w:t>5.2. Любая из Сторон вправе в любое время отказаться от исполнения настоящего Договора, предупредив об этом другую Сторону не менее чем за 30 дней до дня окончания Договора.</w:t>
      </w:r>
    </w:p>
    <w:p w:rsidR="00794B13" w:rsidRPr="003916B4" w:rsidRDefault="00794B13" w:rsidP="003916B4">
      <w:pPr>
        <w:pStyle w:val="NormalWeb"/>
        <w:ind w:firstLine="567"/>
        <w:jc w:val="both"/>
        <w:rPr>
          <w:sz w:val="28"/>
        </w:rPr>
      </w:pPr>
      <w:r w:rsidRPr="003916B4">
        <w:rPr>
          <w:sz w:val="28"/>
        </w:rPr>
        <w:t>5.3. Договор составлен в двух экземплярах, по одному для каждой из Сторон.</w:t>
      </w:r>
    </w:p>
    <w:p w:rsidR="00794B13" w:rsidRPr="003916B4" w:rsidRDefault="00794B13" w:rsidP="003916B4">
      <w:pPr>
        <w:pStyle w:val="Heading3"/>
        <w:ind w:firstLine="567"/>
        <w:jc w:val="center"/>
        <w:rPr>
          <w:rFonts w:ascii="Times New Roman" w:hAnsi="Times New Roman"/>
          <w:color w:val="auto"/>
          <w:sz w:val="28"/>
        </w:rPr>
      </w:pPr>
      <w:r w:rsidRPr="003916B4">
        <w:rPr>
          <w:rFonts w:ascii="Times New Roman" w:hAnsi="Times New Roman"/>
          <w:color w:val="auto"/>
          <w:sz w:val="28"/>
        </w:rPr>
        <w:t>6. ЮРИДИЧЕСКИЕ АДРЕСА И РЕКВИЗИТЫ СТОРОН</w:t>
      </w:r>
    </w:p>
    <w:p w:rsidR="00794B13" w:rsidRPr="003916B4" w:rsidRDefault="00794B13" w:rsidP="003916B4">
      <w:pPr>
        <w:pStyle w:val="NormalWeb"/>
        <w:ind w:firstLine="567"/>
        <w:jc w:val="center"/>
        <w:rPr>
          <w:sz w:val="28"/>
        </w:rPr>
      </w:pPr>
      <w:r w:rsidRPr="003916B4">
        <w:rPr>
          <w:sz w:val="28"/>
        </w:rPr>
        <w:t>Реквизиты Сторон:</w:t>
      </w:r>
    </w:p>
    <w:tbl>
      <w:tblPr>
        <w:tblW w:w="483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0A0"/>
      </w:tblPr>
      <w:tblGrid>
        <w:gridCol w:w="3086"/>
        <w:gridCol w:w="4294"/>
        <w:gridCol w:w="2647"/>
      </w:tblGrid>
      <w:tr w:rsidR="00794B13" w:rsidRPr="008E7A0A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8E7A0A" w:rsidRDefault="00794B13" w:rsidP="006B7D95">
            <w:pPr>
              <w:pStyle w:val="NormalWeb"/>
              <w:spacing w:before="0" w:after="0"/>
              <w:jc w:val="center"/>
              <w:rPr>
                <w:sz w:val="28"/>
              </w:rPr>
            </w:pPr>
            <w:r w:rsidRPr="008E7A0A">
              <w:rPr>
                <w:sz w:val="28"/>
              </w:rPr>
              <w:t>Стороны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8E7A0A" w:rsidRDefault="00794B13" w:rsidP="006B7D95">
            <w:pPr>
              <w:pStyle w:val="NormalWeb"/>
              <w:spacing w:before="0" w:after="0"/>
              <w:jc w:val="center"/>
              <w:rPr>
                <w:sz w:val="28"/>
              </w:rPr>
            </w:pPr>
            <w:r w:rsidRPr="008E7A0A">
              <w:rPr>
                <w:sz w:val="28"/>
              </w:rPr>
              <w:t>Сторона 1</w:t>
            </w:r>
          </w:p>
          <w:p w:rsidR="00794B13" w:rsidRPr="008E7A0A" w:rsidRDefault="00794B13" w:rsidP="006B7D95">
            <w:pPr>
              <w:pStyle w:val="NormalWeb"/>
              <w:spacing w:before="0" w:after="0"/>
              <w:jc w:val="center"/>
              <w:rPr>
                <w:sz w:val="28"/>
              </w:rPr>
            </w:pPr>
            <w:r w:rsidRPr="008E7A0A">
              <w:rPr>
                <w:sz w:val="28"/>
              </w:rPr>
              <w:t>(уполномоченный орган)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Pr="008E7A0A" w:rsidRDefault="00794B13" w:rsidP="006B7D95">
            <w:pPr>
              <w:pStyle w:val="NormalWeb"/>
              <w:spacing w:before="0" w:after="0"/>
              <w:jc w:val="center"/>
              <w:rPr>
                <w:sz w:val="28"/>
              </w:rPr>
            </w:pPr>
            <w:r w:rsidRPr="008E7A0A">
              <w:rPr>
                <w:sz w:val="28"/>
              </w:rPr>
              <w:t>Сторона 2</w:t>
            </w: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Полное наименование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jc w:val="center"/>
            </w:pPr>
            <w:r w:rsidRPr="00727B5C">
              <w:t>Муниципальное автономное учреждение культуры «Городской парк культуры и отдыха»</w:t>
            </w:r>
          </w:p>
          <w:p w:rsidR="00794B13" w:rsidRPr="00727B5C" w:rsidRDefault="00794B13" w:rsidP="006B7D95">
            <w:pPr>
              <w:jc w:val="center"/>
            </w:pPr>
            <w:r w:rsidRPr="00727B5C">
              <w:t xml:space="preserve"> (МАУК «ГПК и О»)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6B7D95">
        <w:trPr>
          <w:trHeight w:val="249"/>
        </w:trPr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Юр. адрес (адрес места нахождения)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302040, Орловская область,  г. Орел, ул. М.Горького, д.36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Факт. адрес (почтовый адрес)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302040, Орловская область,  г. Орел, ул. М.Горького, д.36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Телефон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+7(4862) 59-88-08,</w:t>
            </w:r>
          </w:p>
          <w:p w:rsidR="00794B13" w:rsidRPr="00727B5C" w:rsidRDefault="00794B13" w:rsidP="006B7D95">
            <w:pPr>
              <w:jc w:val="center"/>
            </w:pPr>
            <w:r w:rsidRPr="00727B5C">
              <w:t>+7(4862) 59-88-10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Телефакс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+7(4862) 59-88-09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ИНН/КПП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5701000449/575301001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ОКПО, ОКВЭД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02184180, 93.21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Р/с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03234643547010005400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Банк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tabs>
                <w:tab w:val="left" w:pos="1134"/>
                <w:tab w:val="left" w:pos="1276"/>
              </w:tabs>
              <w:autoSpaceDN w:val="0"/>
              <w:jc w:val="center"/>
              <w:textAlignment w:val="baseline"/>
              <w:outlineLvl w:val="0"/>
            </w:pPr>
            <w:r w:rsidRPr="00727B5C">
              <w:t>Отделение Орел Банка России//УФК по Орловской области г.Орел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Кор/счет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6B7D95" w:rsidRDefault="00794B13" w:rsidP="006B7D95">
            <w:pPr>
              <w:tabs>
                <w:tab w:val="left" w:pos="1134"/>
                <w:tab w:val="left" w:pos="1276"/>
              </w:tabs>
              <w:autoSpaceDN w:val="0"/>
              <w:jc w:val="center"/>
              <w:textAlignment w:val="baseline"/>
              <w:outlineLvl w:val="0"/>
              <w:rPr>
                <w:kern w:val="3"/>
                <w:lang w:eastAsia="zh-CN"/>
              </w:rPr>
            </w:pPr>
            <w:r w:rsidRPr="00727B5C">
              <w:t>40102810545370000046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БИК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015402901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ОГРН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727B5C" w:rsidRDefault="00794B13" w:rsidP="006B7D95">
            <w:pPr>
              <w:jc w:val="center"/>
            </w:pPr>
            <w:r w:rsidRPr="00727B5C">
              <w:t>1025700829990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  <w:tr w:rsidR="00794B13" w:rsidTr="005E30FB">
        <w:tc>
          <w:tcPr>
            <w:tcW w:w="1539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Default="00794B13" w:rsidP="006B7D95">
            <w:pPr>
              <w:pStyle w:val="NormalWeb"/>
              <w:spacing w:before="0" w:after="0"/>
            </w:pPr>
            <w:r>
              <w:t>Адрес электронной почты</w:t>
            </w:r>
          </w:p>
        </w:tc>
        <w:tc>
          <w:tcPr>
            <w:tcW w:w="2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94B13" w:rsidRPr="00276D72" w:rsidRDefault="00794B13" w:rsidP="006B7D95">
            <w:pPr>
              <w:jc w:val="center"/>
            </w:pPr>
            <w:r w:rsidRPr="00276D72">
              <w:rPr>
                <w:shd w:val="clear" w:color="auto" w:fill="FFFFFF"/>
              </w:rPr>
              <w:t>bux@parkorel.ru</w:t>
            </w:r>
          </w:p>
        </w:tc>
        <w:tc>
          <w:tcPr>
            <w:tcW w:w="1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794B13" w:rsidRDefault="00794B13" w:rsidP="006B7D95">
            <w:pPr>
              <w:rPr>
                <w:sz w:val="20"/>
                <w:szCs w:val="20"/>
              </w:rPr>
            </w:pPr>
          </w:p>
        </w:tc>
      </w:tr>
    </w:tbl>
    <w:p w:rsidR="00794B13" w:rsidRDefault="00794B13" w:rsidP="008E7A0A">
      <w:pPr>
        <w:pStyle w:val="NormalWeb"/>
        <w:jc w:val="center"/>
        <w:rPr>
          <w:sz w:val="28"/>
        </w:rPr>
      </w:pPr>
    </w:p>
    <w:p w:rsidR="00794B13" w:rsidRDefault="00794B13" w:rsidP="008E7A0A">
      <w:pPr>
        <w:pStyle w:val="NormalWeb"/>
        <w:jc w:val="center"/>
        <w:rPr>
          <w:sz w:val="28"/>
        </w:rPr>
      </w:pPr>
      <w:r w:rsidRPr="008E7A0A">
        <w:rPr>
          <w:sz w:val="28"/>
        </w:rPr>
        <w:t>Подписи Сторон:</w:t>
      </w:r>
    </w:p>
    <w:p w:rsidR="00794B13" w:rsidRPr="008E7A0A" w:rsidRDefault="00794B13" w:rsidP="008E7A0A">
      <w:pPr>
        <w:pStyle w:val="NormalWeb"/>
        <w:jc w:val="center"/>
        <w:rPr>
          <w:sz w:val="28"/>
        </w:rPr>
      </w:pPr>
    </w:p>
    <w:p w:rsidR="00794B13" w:rsidRDefault="00794B13" w:rsidP="008E7A0A">
      <w:pPr>
        <w:rPr>
          <w:sz w:val="28"/>
          <w:szCs w:val="28"/>
        </w:rPr>
      </w:pPr>
      <w:r w:rsidRPr="00A064EB">
        <w:rPr>
          <w:sz w:val="28"/>
          <w:szCs w:val="28"/>
        </w:rPr>
        <w:t>Директор МАУК «ГПК и О»</w:t>
      </w:r>
      <w:r>
        <w:rPr>
          <w:sz w:val="28"/>
          <w:szCs w:val="28"/>
        </w:rPr>
        <w:t xml:space="preserve">                                                           </w:t>
      </w:r>
      <w:r w:rsidRPr="008E7A0A">
        <w:rPr>
          <w:sz w:val="28"/>
          <w:szCs w:val="28"/>
        </w:rPr>
        <w:t>Сторона 2</w:t>
      </w:r>
    </w:p>
    <w:p w:rsidR="00794B13" w:rsidRDefault="00794B13" w:rsidP="008E7A0A">
      <w:pPr>
        <w:rPr>
          <w:sz w:val="28"/>
          <w:szCs w:val="28"/>
        </w:rPr>
      </w:pPr>
    </w:p>
    <w:p w:rsidR="00794B13" w:rsidRPr="00A064EB" w:rsidRDefault="00794B13" w:rsidP="008E7A0A">
      <w:pPr>
        <w:rPr>
          <w:sz w:val="28"/>
          <w:szCs w:val="28"/>
        </w:rPr>
      </w:pPr>
    </w:p>
    <w:p w:rsidR="00794B13" w:rsidRPr="00A064EB" w:rsidRDefault="00794B13" w:rsidP="008E7A0A">
      <w:pPr>
        <w:rPr>
          <w:sz w:val="28"/>
          <w:szCs w:val="28"/>
        </w:rPr>
      </w:pPr>
      <w:r w:rsidRPr="00A064EB">
        <w:rPr>
          <w:sz w:val="28"/>
          <w:szCs w:val="28"/>
        </w:rPr>
        <w:t>__________________А.А. Чистякова</w:t>
      </w:r>
      <w:r>
        <w:rPr>
          <w:sz w:val="28"/>
          <w:szCs w:val="28"/>
        </w:rPr>
        <w:t xml:space="preserve">                   </w:t>
      </w:r>
      <w:r w:rsidRPr="00A064EB">
        <w:rPr>
          <w:sz w:val="28"/>
          <w:szCs w:val="28"/>
        </w:rPr>
        <w:t>______________</w:t>
      </w:r>
      <w:r>
        <w:rPr>
          <w:sz w:val="28"/>
          <w:szCs w:val="28"/>
        </w:rPr>
        <w:t>_____________</w:t>
      </w:r>
      <w:r w:rsidRPr="00A064EB">
        <w:rPr>
          <w:sz w:val="28"/>
          <w:szCs w:val="28"/>
        </w:rPr>
        <w:t>____</w:t>
      </w:r>
    </w:p>
    <w:p w:rsidR="00794B13" w:rsidRDefault="00794B13" w:rsidP="003916B4">
      <w:pPr>
        <w:pStyle w:val="NormalWeb"/>
      </w:pPr>
    </w:p>
    <w:p w:rsidR="00794B13" w:rsidRDefault="00794B13" w:rsidP="003916B4">
      <w:pPr>
        <w:pStyle w:val="NormalWeb"/>
      </w:pPr>
      <w:r>
        <w:t>"___" ___________ 20___ г.                                                                       "___" ___________ 20___ г.</w:t>
      </w: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Pr="00A064EB" w:rsidRDefault="00794B13" w:rsidP="00A064EB">
      <w:pPr>
        <w:ind w:firstLine="426"/>
        <w:jc w:val="both"/>
        <w:rPr>
          <w:sz w:val="28"/>
          <w:szCs w:val="28"/>
        </w:rPr>
      </w:pPr>
    </w:p>
    <w:p w:rsidR="00794B13" w:rsidRPr="00B93291" w:rsidRDefault="00794B13" w:rsidP="00B93291"/>
    <w:p w:rsidR="00794B13" w:rsidRDefault="00794B13" w:rsidP="00B93291"/>
    <w:p w:rsidR="00794B13" w:rsidRPr="00B93291" w:rsidRDefault="00794B13" w:rsidP="00B93291"/>
    <w:p w:rsidR="00794B13" w:rsidRPr="00090525" w:rsidRDefault="00794B13" w:rsidP="00090525">
      <w:pPr>
        <w:spacing w:line="276" w:lineRule="auto"/>
        <w:ind w:firstLine="426"/>
        <w:rPr>
          <w:sz w:val="28"/>
          <w:szCs w:val="28"/>
        </w:rPr>
      </w:pPr>
    </w:p>
    <w:p w:rsidR="00794B13" w:rsidRPr="00090525" w:rsidRDefault="00794B13" w:rsidP="00090525">
      <w:pPr>
        <w:spacing w:line="276" w:lineRule="auto"/>
        <w:ind w:firstLine="426"/>
        <w:rPr>
          <w:sz w:val="28"/>
          <w:szCs w:val="28"/>
        </w:rPr>
      </w:pPr>
    </w:p>
    <w:p w:rsidR="00794B13" w:rsidRPr="00090525" w:rsidRDefault="00794B13" w:rsidP="00090525">
      <w:pPr>
        <w:spacing w:line="276" w:lineRule="auto"/>
        <w:ind w:firstLine="426"/>
        <w:rPr>
          <w:sz w:val="28"/>
          <w:szCs w:val="28"/>
        </w:rPr>
      </w:pPr>
    </w:p>
    <w:p w:rsidR="00794B13" w:rsidRPr="00090525" w:rsidRDefault="00794B13" w:rsidP="00090525">
      <w:pPr>
        <w:spacing w:line="276" w:lineRule="auto"/>
        <w:ind w:firstLine="426"/>
        <w:rPr>
          <w:sz w:val="28"/>
          <w:szCs w:val="28"/>
        </w:rPr>
      </w:pPr>
    </w:p>
    <w:p w:rsidR="00794B13" w:rsidRDefault="00794B13" w:rsidP="00090525">
      <w:pPr>
        <w:spacing w:line="276" w:lineRule="auto"/>
        <w:ind w:firstLine="426"/>
        <w:rPr>
          <w:sz w:val="26"/>
          <w:szCs w:val="26"/>
        </w:rPr>
      </w:pPr>
    </w:p>
    <w:p w:rsidR="00794B13" w:rsidRDefault="00794B13" w:rsidP="00090525">
      <w:pPr>
        <w:spacing w:line="276" w:lineRule="auto"/>
        <w:ind w:firstLine="426"/>
        <w:rPr>
          <w:sz w:val="26"/>
          <w:szCs w:val="26"/>
        </w:rPr>
      </w:pPr>
    </w:p>
    <w:p w:rsidR="00794B13" w:rsidRDefault="00794B13" w:rsidP="00090525">
      <w:pPr>
        <w:spacing w:line="276" w:lineRule="auto"/>
        <w:ind w:firstLine="426"/>
        <w:rPr>
          <w:sz w:val="26"/>
          <w:szCs w:val="26"/>
        </w:rPr>
      </w:pPr>
    </w:p>
    <w:p w:rsidR="00794B13" w:rsidRDefault="00794B13" w:rsidP="008E7A0A">
      <w:pPr>
        <w:spacing w:line="276" w:lineRule="auto"/>
      </w:pPr>
    </w:p>
    <w:sectPr w:rsidR="00794B13" w:rsidSect="00090525">
      <w:pgSz w:w="11906" w:h="16838"/>
      <w:pgMar w:top="89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B13" w:rsidRDefault="00794B13" w:rsidP="00B23D9D">
      <w:r>
        <w:separator/>
      </w:r>
    </w:p>
  </w:endnote>
  <w:endnote w:type="continuationSeparator" w:id="0">
    <w:p w:rsidR="00794B13" w:rsidRDefault="00794B13" w:rsidP="00B23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B13" w:rsidRDefault="00794B13" w:rsidP="00B23D9D">
      <w:r>
        <w:separator/>
      </w:r>
    </w:p>
  </w:footnote>
  <w:footnote w:type="continuationSeparator" w:id="0">
    <w:p w:rsidR="00794B13" w:rsidRDefault="00794B13" w:rsidP="00B23D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2B15"/>
    <w:rsid w:val="00011BF7"/>
    <w:rsid w:val="000135C0"/>
    <w:rsid w:val="0002199F"/>
    <w:rsid w:val="000344BA"/>
    <w:rsid w:val="00036266"/>
    <w:rsid w:val="00045D7E"/>
    <w:rsid w:val="0004627B"/>
    <w:rsid w:val="000525A6"/>
    <w:rsid w:val="00054EF9"/>
    <w:rsid w:val="000555D4"/>
    <w:rsid w:val="000818FA"/>
    <w:rsid w:val="00090525"/>
    <w:rsid w:val="0009636B"/>
    <w:rsid w:val="000D18B8"/>
    <w:rsid w:val="000E6E04"/>
    <w:rsid w:val="00101F4A"/>
    <w:rsid w:val="001046AB"/>
    <w:rsid w:val="001054F8"/>
    <w:rsid w:val="00112656"/>
    <w:rsid w:val="00120CFE"/>
    <w:rsid w:val="0012150C"/>
    <w:rsid w:val="00124887"/>
    <w:rsid w:val="001302D4"/>
    <w:rsid w:val="00151C29"/>
    <w:rsid w:val="00177B17"/>
    <w:rsid w:val="00180CC4"/>
    <w:rsid w:val="001943E2"/>
    <w:rsid w:val="00196B3B"/>
    <w:rsid w:val="001A0CB7"/>
    <w:rsid w:val="001B2F43"/>
    <w:rsid w:val="001B5BF8"/>
    <w:rsid w:val="001C0D57"/>
    <w:rsid w:val="001C79C5"/>
    <w:rsid w:val="001D08B9"/>
    <w:rsid w:val="001D2FA1"/>
    <w:rsid w:val="001D3E18"/>
    <w:rsid w:val="001D5326"/>
    <w:rsid w:val="001F393C"/>
    <w:rsid w:val="001F692C"/>
    <w:rsid w:val="002119E9"/>
    <w:rsid w:val="00222A71"/>
    <w:rsid w:val="00227B38"/>
    <w:rsid w:val="00227D0B"/>
    <w:rsid w:val="00232FB3"/>
    <w:rsid w:val="0025370A"/>
    <w:rsid w:val="00276D72"/>
    <w:rsid w:val="00284A89"/>
    <w:rsid w:val="00294A7A"/>
    <w:rsid w:val="002B70CA"/>
    <w:rsid w:val="002C7371"/>
    <w:rsid w:val="002D4C0C"/>
    <w:rsid w:val="002D5B50"/>
    <w:rsid w:val="002E7303"/>
    <w:rsid w:val="002F22A2"/>
    <w:rsid w:val="002F4E2D"/>
    <w:rsid w:val="00302861"/>
    <w:rsid w:val="00310222"/>
    <w:rsid w:val="00314ED8"/>
    <w:rsid w:val="0034186E"/>
    <w:rsid w:val="00347C1F"/>
    <w:rsid w:val="003635BB"/>
    <w:rsid w:val="00381C59"/>
    <w:rsid w:val="0038285F"/>
    <w:rsid w:val="003916B4"/>
    <w:rsid w:val="00395145"/>
    <w:rsid w:val="00397E55"/>
    <w:rsid w:val="003A76D4"/>
    <w:rsid w:val="003B20AF"/>
    <w:rsid w:val="003B2AE5"/>
    <w:rsid w:val="003C35A1"/>
    <w:rsid w:val="003D41C5"/>
    <w:rsid w:val="003E686E"/>
    <w:rsid w:val="003F2071"/>
    <w:rsid w:val="004073AD"/>
    <w:rsid w:val="004123A7"/>
    <w:rsid w:val="0041372F"/>
    <w:rsid w:val="004322C8"/>
    <w:rsid w:val="00445000"/>
    <w:rsid w:val="00460B08"/>
    <w:rsid w:val="00470E13"/>
    <w:rsid w:val="00472AD6"/>
    <w:rsid w:val="004767D3"/>
    <w:rsid w:val="00482DA5"/>
    <w:rsid w:val="0048718C"/>
    <w:rsid w:val="004B2EF0"/>
    <w:rsid w:val="004B578C"/>
    <w:rsid w:val="004C2A9F"/>
    <w:rsid w:val="004E3F4F"/>
    <w:rsid w:val="004E4EED"/>
    <w:rsid w:val="00510FA3"/>
    <w:rsid w:val="00527B8E"/>
    <w:rsid w:val="005367D2"/>
    <w:rsid w:val="00551298"/>
    <w:rsid w:val="00553270"/>
    <w:rsid w:val="0055382F"/>
    <w:rsid w:val="00564443"/>
    <w:rsid w:val="0058328D"/>
    <w:rsid w:val="0058382A"/>
    <w:rsid w:val="005A472C"/>
    <w:rsid w:val="005A4ACF"/>
    <w:rsid w:val="005D6961"/>
    <w:rsid w:val="005E30FB"/>
    <w:rsid w:val="005F4180"/>
    <w:rsid w:val="00602FCC"/>
    <w:rsid w:val="00612F0C"/>
    <w:rsid w:val="00634BCC"/>
    <w:rsid w:val="006845CB"/>
    <w:rsid w:val="00685C72"/>
    <w:rsid w:val="00693F5B"/>
    <w:rsid w:val="006B7D95"/>
    <w:rsid w:val="006E2E9D"/>
    <w:rsid w:val="006E569A"/>
    <w:rsid w:val="0070163E"/>
    <w:rsid w:val="00703439"/>
    <w:rsid w:val="007175B4"/>
    <w:rsid w:val="007266F2"/>
    <w:rsid w:val="00727B5C"/>
    <w:rsid w:val="00733A48"/>
    <w:rsid w:val="00733F83"/>
    <w:rsid w:val="0073403D"/>
    <w:rsid w:val="00744CB9"/>
    <w:rsid w:val="007455A3"/>
    <w:rsid w:val="00750ED5"/>
    <w:rsid w:val="00756DB2"/>
    <w:rsid w:val="0078308D"/>
    <w:rsid w:val="00787C99"/>
    <w:rsid w:val="00787E4D"/>
    <w:rsid w:val="00790B2B"/>
    <w:rsid w:val="00793CA8"/>
    <w:rsid w:val="00793D77"/>
    <w:rsid w:val="00794B13"/>
    <w:rsid w:val="007A617A"/>
    <w:rsid w:val="007B3A6F"/>
    <w:rsid w:val="007B5E71"/>
    <w:rsid w:val="007C4AA4"/>
    <w:rsid w:val="007D4145"/>
    <w:rsid w:val="007D584F"/>
    <w:rsid w:val="007E0A7C"/>
    <w:rsid w:val="007E3564"/>
    <w:rsid w:val="007F2824"/>
    <w:rsid w:val="0080730A"/>
    <w:rsid w:val="00827472"/>
    <w:rsid w:val="00832AD0"/>
    <w:rsid w:val="00840736"/>
    <w:rsid w:val="00845F41"/>
    <w:rsid w:val="008475CE"/>
    <w:rsid w:val="00877C8C"/>
    <w:rsid w:val="0088613F"/>
    <w:rsid w:val="00891463"/>
    <w:rsid w:val="00892600"/>
    <w:rsid w:val="008B0645"/>
    <w:rsid w:val="008B6BB8"/>
    <w:rsid w:val="008B7DBD"/>
    <w:rsid w:val="008D75DE"/>
    <w:rsid w:val="008E1870"/>
    <w:rsid w:val="008E7A0A"/>
    <w:rsid w:val="008F2161"/>
    <w:rsid w:val="00911EC4"/>
    <w:rsid w:val="00921BFC"/>
    <w:rsid w:val="00951628"/>
    <w:rsid w:val="00953EC0"/>
    <w:rsid w:val="00967268"/>
    <w:rsid w:val="00995388"/>
    <w:rsid w:val="00997AF2"/>
    <w:rsid w:val="009A6664"/>
    <w:rsid w:val="009A7707"/>
    <w:rsid w:val="009B1B75"/>
    <w:rsid w:val="009D1FAE"/>
    <w:rsid w:val="009D5664"/>
    <w:rsid w:val="009E4C67"/>
    <w:rsid w:val="009F48D1"/>
    <w:rsid w:val="00A064EB"/>
    <w:rsid w:val="00A14E94"/>
    <w:rsid w:val="00A54875"/>
    <w:rsid w:val="00A562C7"/>
    <w:rsid w:val="00A56383"/>
    <w:rsid w:val="00A93548"/>
    <w:rsid w:val="00A9630B"/>
    <w:rsid w:val="00AA4EA0"/>
    <w:rsid w:val="00AA6717"/>
    <w:rsid w:val="00AB1AEA"/>
    <w:rsid w:val="00AC62CB"/>
    <w:rsid w:val="00AD343C"/>
    <w:rsid w:val="00B016FE"/>
    <w:rsid w:val="00B13ABA"/>
    <w:rsid w:val="00B23D9D"/>
    <w:rsid w:val="00B3058C"/>
    <w:rsid w:val="00B42627"/>
    <w:rsid w:val="00B55C79"/>
    <w:rsid w:val="00B63CFE"/>
    <w:rsid w:val="00B71B70"/>
    <w:rsid w:val="00B8121A"/>
    <w:rsid w:val="00B93291"/>
    <w:rsid w:val="00B94131"/>
    <w:rsid w:val="00B96D2F"/>
    <w:rsid w:val="00BA04BE"/>
    <w:rsid w:val="00BF1182"/>
    <w:rsid w:val="00C023C5"/>
    <w:rsid w:val="00C1320D"/>
    <w:rsid w:val="00C206F5"/>
    <w:rsid w:val="00C405CA"/>
    <w:rsid w:val="00C658D2"/>
    <w:rsid w:val="00C66314"/>
    <w:rsid w:val="00C87361"/>
    <w:rsid w:val="00C91F49"/>
    <w:rsid w:val="00C9569D"/>
    <w:rsid w:val="00CA39C1"/>
    <w:rsid w:val="00CA6F47"/>
    <w:rsid w:val="00CB17A2"/>
    <w:rsid w:val="00CC6542"/>
    <w:rsid w:val="00CC6F80"/>
    <w:rsid w:val="00CE3F97"/>
    <w:rsid w:val="00D02CAA"/>
    <w:rsid w:val="00D20E3F"/>
    <w:rsid w:val="00D2250A"/>
    <w:rsid w:val="00D45C0F"/>
    <w:rsid w:val="00D52B28"/>
    <w:rsid w:val="00D6545F"/>
    <w:rsid w:val="00D72D29"/>
    <w:rsid w:val="00D8578D"/>
    <w:rsid w:val="00D86D3D"/>
    <w:rsid w:val="00DB3281"/>
    <w:rsid w:val="00DB452B"/>
    <w:rsid w:val="00DB5E3F"/>
    <w:rsid w:val="00DD263B"/>
    <w:rsid w:val="00DD7A1B"/>
    <w:rsid w:val="00DE64D2"/>
    <w:rsid w:val="00DE6E4F"/>
    <w:rsid w:val="00DF6A1E"/>
    <w:rsid w:val="00E03A4D"/>
    <w:rsid w:val="00E07793"/>
    <w:rsid w:val="00E21D41"/>
    <w:rsid w:val="00E47C4A"/>
    <w:rsid w:val="00E720DA"/>
    <w:rsid w:val="00E81C76"/>
    <w:rsid w:val="00E85606"/>
    <w:rsid w:val="00E87477"/>
    <w:rsid w:val="00ED1629"/>
    <w:rsid w:val="00ED4B04"/>
    <w:rsid w:val="00F027EB"/>
    <w:rsid w:val="00F048D6"/>
    <w:rsid w:val="00F05645"/>
    <w:rsid w:val="00F30597"/>
    <w:rsid w:val="00F42DC6"/>
    <w:rsid w:val="00F47C34"/>
    <w:rsid w:val="00F51487"/>
    <w:rsid w:val="00F573DA"/>
    <w:rsid w:val="00F71691"/>
    <w:rsid w:val="00F71A95"/>
    <w:rsid w:val="00F920AE"/>
    <w:rsid w:val="00FA2B15"/>
    <w:rsid w:val="00FB3DC7"/>
    <w:rsid w:val="00FB711E"/>
    <w:rsid w:val="00FC57FB"/>
    <w:rsid w:val="00FC6F79"/>
    <w:rsid w:val="00FD4217"/>
    <w:rsid w:val="00FF2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EF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627B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7C4A"/>
    <w:rPr>
      <w:rFonts w:ascii="Times New Roman CYR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4627B"/>
    <w:rPr>
      <w:rFonts w:ascii="Calibri Light" w:hAnsi="Calibri Light" w:cs="Times New Roman"/>
      <w:b/>
      <w:bCs/>
      <w:color w:val="5B9BD5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FA2B1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FA2B15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E68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686E"/>
    <w:rPr>
      <w:rFonts w:ascii="Segoe UI" w:hAnsi="Segoe UI" w:cs="Segoe UI"/>
      <w:sz w:val="18"/>
      <w:szCs w:val="18"/>
      <w:lang w:eastAsia="ru-RU"/>
    </w:rPr>
  </w:style>
  <w:style w:type="paragraph" w:styleId="BodyText">
    <w:name w:val="Body Text"/>
    <w:basedOn w:val="Normal"/>
    <w:link w:val="BodyTextChar"/>
    <w:uiPriority w:val="99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33F83"/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Normal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NormalWeb">
    <w:name w:val="Normal (Web)"/>
    <w:basedOn w:val="Normal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">
    <w:name w:val="???????"/>
    <w:uiPriority w:val="99"/>
    <w:rsid w:val="00F42DC6"/>
    <w:pPr>
      <w:suppressAutoHyphens/>
      <w:overflowPunct w:val="0"/>
      <w:autoSpaceDE w:val="0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ListParagraph">
    <w:name w:val="List Paragraph"/>
    <w:basedOn w:val="Normal"/>
    <w:uiPriority w:val="99"/>
    <w:qFormat/>
    <w:rsid w:val="009A7707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6E2E9D"/>
    <w:rPr>
      <w:rFonts w:cs="Times New Roman"/>
      <w:color w:val="0563C1"/>
      <w:u w:val="single"/>
    </w:rPr>
  </w:style>
  <w:style w:type="paragraph" w:customStyle="1" w:styleId="ConsPlusNormal">
    <w:name w:val="ConsPlusNormal"/>
    <w:uiPriority w:val="99"/>
    <w:rsid w:val="003A76D4"/>
    <w:pPr>
      <w:widowControl w:val="0"/>
      <w:suppressAutoHyphens/>
      <w:ind w:firstLine="720"/>
    </w:pPr>
    <w:rPr>
      <w:rFonts w:ascii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uiPriority w:val="99"/>
    <w:rsid w:val="00A562C7"/>
    <w:pPr>
      <w:widowControl w:val="0"/>
      <w:suppressAutoHyphens/>
      <w:autoSpaceDE w:val="0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0">
    <w:name w:val="Гипертекстовая ссылка"/>
    <w:basedOn w:val="DefaultParagraphFont"/>
    <w:uiPriority w:val="99"/>
    <w:rsid w:val="00CC6F80"/>
    <w:rPr>
      <w:rFonts w:cs="Times New Roman"/>
      <w:color w:val="106BBE"/>
    </w:rPr>
  </w:style>
  <w:style w:type="paragraph" w:customStyle="1" w:styleId="a1">
    <w:name w:val="Комментарий"/>
    <w:basedOn w:val="Normal"/>
    <w:next w:val="Normal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color w:val="353842"/>
    </w:rPr>
  </w:style>
  <w:style w:type="paragraph" w:customStyle="1" w:styleId="a2">
    <w:name w:val="Информация о версии"/>
    <w:basedOn w:val="a1"/>
    <w:next w:val="Normal"/>
    <w:uiPriority w:val="99"/>
    <w:rsid w:val="00CC6F80"/>
    <w:rPr>
      <w:i/>
      <w:iCs/>
    </w:rPr>
  </w:style>
  <w:style w:type="paragraph" w:styleId="Header">
    <w:name w:val="header"/>
    <w:basedOn w:val="Normal"/>
    <w:link w:val="HeaderChar"/>
    <w:uiPriority w:val="99"/>
    <w:semiHidden/>
    <w:rsid w:val="00B23D9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23D9D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B23D9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23D9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90525"/>
    <w:rPr>
      <w:b/>
      <w:color w:val="26282F"/>
    </w:rPr>
  </w:style>
  <w:style w:type="paragraph" w:customStyle="1" w:styleId="a4">
    <w:name w:val="Таблицы (моноширинный)"/>
    <w:basedOn w:val="Normal"/>
    <w:next w:val="Normal"/>
    <w:uiPriority w:val="99"/>
    <w:rsid w:val="0009052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5">
    <w:name w:val="Основной текст_"/>
    <w:basedOn w:val="DefaultParagraphFont"/>
    <w:link w:val="2"/>
    <w:uiPriority w:val="99"/>
    <w:locked/>
    <w:rsid w:val="00227D0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Normal"/>
    <w:link w:val="a5"/>
    <w:uiPriority w:val="99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customStyle="1" w:styleId="align-right">
    <w:name w:val="align-right"/>
    <w:basedOn w:val="Normal"/>
    <w:uiPriority w:val="99"/>
    <w:rsid w:val="00744CB9"/>
    <w:pPr>
      <w:spacing w:before="100" w:beforeAutospacing="1" w:after="100" w:afterAutospacing="1"/>
    </w:pPr>
  </w:style>
  <w:style w:type="paragraph" w:customStyle="1" w:styleId="align-center">
    <w:name w:val="align-center"/>
    <w:basedOn w:val="Normal"/>
    <w:uiPriority w:val="99"/>
    <w:rsid w:val="00744CB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x@parkore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x@parkorel.ru" TargetMode="External"/><Relationship Id="rId12" Type="http://schemas.openxmlformats.org/officeDocument/2006/relationships/hyperlink" Target="http://internet.garant.ru/document?id=28430244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parkore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17</Pages>
  <Words>4830</Words>
  <Characters>27532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subject/>
  <dc:creator>buh3</dc:creator>
  <cp:keywords/>
  <dc:description/>
  <cp:lastModifiedBy>Александр Викторович</cp:lastModifiedBy>
  <cp:revision>2</cp:revision>
  <cp:lastPrinted>2021-03-30T07:41:00Z</cp:lastPrinted>
  <dcterms:created xsi:type="dcterms:W3CDTF">2021-03-30T09:26:00Z</dcterms:created>
  <dcterms:modified xsi:type="dcterms:W3CDTF">2021-03-30T09:26:00Z</dcterms:modified>
</cp:coreProperties>
</file>